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AD379D" w14:textId="1CA20138" w:rsidR="004A3B19" w:rsidRPr="002F6F75" w:rsidRDefault="009953AE">
      <w:pPr>
        <w:pStyle w:val="a3"/>
        <w:spacing w:line="428" w:lineRule="exact"/>
        <w:jc w:val="center"/>
        <w:rPr>
          <w:spacing w:val="0"/>
          <w:sz w:val="32"/>
          <w:szCs w:val="32"/>
        </w:rPr>
      </w:pPr>
      <w:r w:rsidRPr="009A0A61">
        <w:rPr>
          <w:rFonts w:ascii="ＭＳ 明朝" w:hAnsi="ＭＳ 明朝" w:hint="eastAsia"/>
          <w:b/>
          <w:bCs/>
          <w:spacing w:val="0"/>
          <w:sz w:val="32"/>
          <w:szCs w:val="32"/>
        </w:rPr>
        <w:t>第</w:t>
      </w:r>
      <w:r w:rsidR="006A2B28">
        <w:rPr>
          <w:rFonts w:ascii="ＭＳ 明朝" w:hAnsi="ＭＳ 明朝" w:hint="eastAsia"/>
          <w:b/>
          <w:bCs/>
          <w:spacing w:val="0"/>
          <w:sz w:val="32"/>
          <w:szCs w:val="32"/>
        </w:rPr>
        <w:t>７</w:t>
      </w:r>
      <w:r w:rsidR="004B20FE">
        <w:rPr>
          <w:rFonts w:ascii="ＭＳ 明朝" w:hAnsi="ＭＳ 明朝" w:hint="eastAsia"/>
          <w:b/>
          <w:bCs/>
          <w:spacing w:val="0"/>
          <w:sz w:val="32"/>
          <w:szCs w:val="32"/>
        </w:rPr>
        <w:t>５</w:t>
      </w:r>
      <w:r w:rsidR="004A3B19" w:rsidRPr="009A0A61">
        <w:rPr>
          <w:rFonts w:ascii="ＭＳ 明朝" w:hAnsi="ＭＳ 明朝" w:hint="eastAsia"/>
          <w:b/>
          <w:bCs/>
          <w:spacing w:val="0"/>
          <w:sz w:val="32"/>
          <w:szCs w:val="32"/>
        </w:rPr>
        <w:t>回　西三河中学校駅伝競走</w:t>
      </w:r>
      <w:r w:rsidR="00EA12CC" w:rsidRPr="009A0A61">
        <w:rPr>
          <w:rFonts w:ascii="ＭＳ 明朝" w:hAnsi="ＭＳ 明朝" w:hint="eastAsia"/>
          <w:b/>
          <w:bCs/>
          <w:spacing w:val="0"/>
          <w:sz w:val="32"/>
          <w:szCs w:val="32"/>
        </w:rPr>
        <w:t>選手権</w:t>
      </w:r>
      <w:r w:rsidR="004A3B19" w:rsidRPr="009A0A61">
        <w:rPr>
          <w:rFonts w:ascii="ＭＳ 明朝" w:hAnsi="ＭＳ 明朝" w:hint="eastAsia"/>
          <w:b/>
          <w:bCs/>
          <w:spacing w:val="0"/>
          <w:sz w:val="32"/>
          <w:szCs w:val="32"/>
        </w:rPr>
        <w:t>大会</w:t>
      </w:r>
    </w:p>
    <w:p w14:paraId="5EAB068B" w14:textId="0D8B8C88" w:rsidR="00522D8D" w:rsidRPr="00E64DD0" w:rsidRDefault="009A0A61">
      <w:pPr>
        <w:pStyle w:val="a3"/>
        <w:rPr>
          <w:rFonts w:ascii="ＭＳ 明朝" w:hAnsi="ＭＳ 明朝"/>
          <w:spacing w:val="0"/>
        </w:rPr>
      </w:pPr>
      <w:r w:rsidRPr="00DF3D1E">
        <w:rPr>
          <w:rFonts w:ascii="ＭＳ 明朝" w:hAnsi="ＭＳ 明朝" w:hint="eastAsia"/>
          <w:b/>
          <w:bCs/>
          <w:sz w:val="22"/>
          <w:szCs w:val="22"/>
        </w:rPr>
        <w:t>１</w:t>
      </w:r>
      <w:r w:rsidR="004A3B19" w:rsidRPr="00DF3D1E">
        <w:rPr>
          <w:rFonts w:ascii="ＭＳ 明朝" w:hAnsi="ＭＳ 明朝" w:hint="eastAsia"/>
          <w:b/>
          <w:bCs/>
          <w:sz w:val="22"/>
          <w:szCs w:val="22"/>
        </w:rPr>
        <w:t xml:space="preserve">　期</w:t>
      </w:r>
      <w:r w:rsidR="004A3B19" w:rsidRPr="00DF3D1E">
        <w:rPr>
          <w:rFonts w:ascii="ＭＳ 明朝" w:hAnsi="ＭＳ 明朝"/>
          <w:b/>
          <w:bCs/>
          <w:spacing w:val="0"/>
          <w:sz w:val="22"/>
          <w:szCs w:val="22"/>
        </w:rPr>
        <w:t xml:space="preserve">    </w:t>
      </w:r>
      <w:r w:rsidR="004A3B19" w:rsidRPr="00DF3D1E">
        <w:rPr>
          <w:rFonts w:ascii="ＭＳ 明朝" w:hAnsi="ＭＳ 明朝" w:hint="eastAsia"/>
          <w:b/>
          <w:bCs/>
          <w:sz w:val="22"/>
          <w:szCs w:val="22"/>
        </w:rPr>
        <w:t>日</w:t>
      </w:r>
      <w:r w:rsidR="004A3B19">
        <w:rPr>
          <w:rFonts w:ascii="ＭＳ 明朝" w:hAnsi="ＭＳ 明朝"/>
          <w:b/>
          <w:bCs/>
          <w:spacing w:val="0"/>
        </w:rPr>
        <w:t xml:space="preserve">  </w:t>
      </w:r>
      <w:r w:rsidR="004A3B19">
        <w:rPr>
          <w:rFonts w:ascii="ＭＳ 明朝" w:hAnsi="ＭＳ 明朝"/>
          <w:spacing w:val="0"/>
        </w:rPr>
        <w:t xml:space="preserve"> </w:t>
      </w:r>
      <w:r w:rsidR="004A3B19" w:rsidRPr="00E64DD0">
        <w:rPr>
          <w:rFonts w:ascii="ＭＳ 明朝" w:hAnsi="ＭＳ 明朝"/>
          <w:spacing w:val="0"/>
        </w:rPr>
        <w:t xml:space="preserve"> </w:t>
      </w:r>
      <w:r w:rsidR="00C65265" w:rsidRPr="00E64DD0">
        <w:rPr>
          <w:rFonts w:ascii="ＭＳ 明朝" w:hAnsi="ＭＳ 明朝" w:hint="eastAsia"/>
        </w:rPr>
        <w:t>令和</w:t>
      </w:r>
      <w:r w:rsidR="004B20FE" w:rsidRPr="00E64DD0">
        <w:rPr>
          <w:rFonts w:ascii="ＭＳ 明朝" w:hAnsi="ＭＳ 明朝" w:hint="eastAsia"/>
        </w:rPr>
        <w:t>７</w:t>
      </w:r>
      <w:r w:rsidR="009953AE" w:rsidRPr="00E64DD0">
        <w:rPr>
          <w:rFonts w:ascii="ＭＳ 明朝" w:hAnsi="ＭＳ 明朝" w:hint="eastAsia"/>
        </w:rPr>
        <w:t>年</w:t>
      </w:r>
      <w:r w:rsidR="00896A90" w:rsidRPr="00E64DD0">
        <w:rPr>
          <w:rFonts w:ascii="ＭＳ 明朝" w:hAnsi="ＭＳ 明朝" w:hint="eastAsia"/>
        </w:rPr>
        <w:t>１０</w:t>
      </w:r>
      <w:r w:rsidR="00C96BBD" w:rsidRPr="00E64DD0">
        <w:rPr>
          <w:rFonts w:ascii="ＭＳ 明朝" w:hAnsi="ＭＳ 明朝" w:hint="eastAsia"/>
        </w:rPr>
        <w:t>月</w:t>
      </w:r>
      <w:r w:rsidR="0063262D" w:rsidRPr="00E64DD0">
        <w:rPr>
          <w:rFonts w:ascii="ＭＳ 明朝" w:hAnsi="ＭＳ 明朝" w:hint="eastAsia"/>
        </w:rPr>
        <w:t>１</w:t>
      </w:r>
      <w:r w:rsidR="004B20FE" w:rsidRPr="00E64DD0">
        <w:rPr>
          <w:rFonts w:ascii="ＭＳ 明朝" w:hAnsi="ＭＳ 明朝" w:hint="eastAsia"/>
        </w:rPr>
        <w:t>８</w:t>
      </w:r>
      <w:r w:rsidR="004A3B19" w:rsidRPr="00E64DD0">
        <w:rPr>
          <w:rFonts w:ascii="ＭＳ 明朝" w:hAnsi="ＭＳ 明朝" w:hint="eastAsia"/>
        </w:rPr>
        <w:t>日（</w:t>
      </w:r>
      <w:r w:rsidR="005A0DDE" w:rsidRPr="00E64DD0">
        <w:rPr>
          <w:rFonts w:ascii="ＭＳ 明朝" w:hAnsi="ＭＳ 明朝" w:hint="eastAsia"/>
        </w:rPr>
        <w:t>土）</w:t>
      </w:r>
      <w:r w:rsidR="00FF24A2" w:rsidRPr="00E64DD0">
        <w:rPr>
          <w:rFonts w:ascii="ＭＳ 明朝" w:hAnsi="ＭＳ 明朝" w:hint="eastAsia"/>
        </w:rPr>
        <w:t xml:space="preserve">　</w:t>
      </w:r>
      <w:r w:rsidR="004A3B19" w:rsidRPr="00E64DD0">
        <w:rPr>
          <w:rFonts w:ascii="ＭＳ 明朝" w:hAnsi="ＭＳ 明朝"/>
          <w:spacing w:val="0"/>
        </w:rPr>
        <w:t xml:space="preserve"> </w:t>
      </w:r>
      <w:r w:rsidR="00E25AEE" w:rsidRPr="00E64DD0">
        <w:rPr>
          <w:rFonts w:ascii="ＭＳ 明朝" w:hAnsi="ＭＳ 明朝" w:hint="eastAsia"/>
          <w:spacing w:val="0"/>
        </w:rPr>
        <w:t>＊予備日</w:t>
      </w:r>
      <w:r w:rsidR="00EB63BC" w:rsidRPr="00E64DD0">
        <w:rPr>
          <w:rFonts w:ascii="ＭＳ 明朝" w:hAnsi="ＭＳ 明朝" w:hint="eastAsia"/>
          <w:spacing w:val="0"/>
        </w:rPr>
        <w:t>１０</w:t>
      </w:r>
      <w:r w:rsidR="004B20FE" w:rsidRPr="00E64DD0">
        <w:rPr>
          <w:rFonts w:ascii="ＭＳ 明朝" w:hAnsi="ＭＳ 明朝" w:hint="eastAsia"/>
          <w:spacing w:val="0"/>
        </w:rPr>
        <w:t>月１９</w:t>
      </w:r>
      <w:r w:rsidR="00B70C06" w:rsidRPr="00E64DD0">
        <w:rPr>
          <w:rFonts w:ascii="ＭＳ 明朝" w:hAnsi="ＭＳ 明朝" w:hint="eastAsia"/>
          <w:spacing w:val="0"/>
        </w:rPr>
        <w:t>日（日</w:t>
      </w:r>
      <w:r w:rsidR="00522D8D" w:rsidRPr="00E64DD0">
        <w:rPr>
          <w:rFonts w:ascii="ＭＳ 明朝" w:hAnsi="ＭＳ 明朝" w:hint="eastAsia"/>
          <w:spacing w:val="0"/>
        </w:rPr>
        <w:t>）</w:t>
      </w:r>
    </w:p>
    <w:p w14:paraId="59E39730" w14:textId="4790D777" w:rsidR="00F53B84" w:rsidRPr="00E64DD0" w:rsidRDefault="00E25AEE" w:rsidP="00F53B84">
      <w:pPr>
        <w:pStyle w:val="a3"/>
        <w:ind w:firstLineChars="700" w:firstLine="1470"/>
        <w:rPr>
          <w:spacing w:val="0"/>
        </w:rPr>
      </w:pPr>
      <w:r w:rsidRPr="00E64DD0">
        <w:rPr>
          <w:rFonts w:ascii="ＭＳ 明朝" w:hAnsi="ＭＳ 明朝" w:hint="eastAsia"/>
          <w:spacing w:val="0"/>
        </w:rPr>
        <w:t xml:space="preserve">　　</w:t>
      </w:r>
      <w:r w:rsidR="004A3B19" w:rsidRPr="00E64DD0">
        <w:rPr>
          <w:rFonts w:ascii="ＭＳ 明朝" w:hAnsi="ＭＳ 明朝" w:hint="eastAsia"/>
        </w:rPr>
        <w:t>女子の部</w:t>
      </w:r>
      <w:r w:rsidR="000726F0" w:rsidRPr="00E64DD0">
        <w:rPr>
          <w:rFonts w:ascii="ＭＳ 明朝" w:hAnsi="ＭＳ 明朝" w:hint="eastAsia"/>
        </w:rPr>
        <w:t>発走</w:t>
      </w:r>
      <w:r w:rsidR="006A2B28" w:rsidRPr="00E64DD0">
        <w:rPr>
          <w:rFonts w:ascii="ＭＳ 明朝" w:hAnsi="ＭＳ 明朝" w:hint="eastAsia"/>
        </w:rPr>
        <w:t>１０</w:t>
      </w:r>
      <w:r w:rsidR="000726F0" w:rsidRPr="00E64DD0">
        <w:rPr>
          <w:rFonts w:ascii="ＭＳ 明朝" w:hAnsi="ＭＳ 明朝" w:hint="eastAsia"/>
        </w:rPr>
        <w:t>：</w:t>
      </w:r>
      <w:r w:rsidR="006A2B28" w:rsidRPr="00E64DD0">
        <w:rPr>
          <w:rFonts w:ascii="ＭＳ 明朝" w:hAnsi="ＭＳ 明朝" w:hint="eastAsia"/>
        </w:rPr>
        <w:t>０</w:t>
      </w:r>
      <w:r w:rsidRPr="00E64DD0">
        <w:rPr>
          <w:rFonts w:ascii="ＭＳ 明朝" w:hAnsi="ＭＳ 明朝" w:hint="eastAsia"/>
        </w:rPr>
        <w:t>０</w:t>
      </w:r>
      <w:r w:rsidRPr="00E64DD0">
        <w:rPr>
          <w:rFonts w:ascii="ＭＳ 明朝" w:hAnsi="ＭＳ 明朝" w:hint="eastAsia"/>
          <w:spacing w:val="0"/>
        </w:rPr>
        <w:t xml:space="preserve">　　</w:t>
      </w:r>
      <w:r w:rsidR="004A3B19" w:rsidRPr="00E64DD0">
        <w:rPr>
          <w:rFonts w:ascii="ＭＳ 明朝" w:hAnsi="ＭＳ 明朝" w:hint="eastAsia"/>
        </w:rPr>
        <w:t>男子の部</w:t>
      </w:r>
      <w:r w:rsidR="00106329" w:rsidRPr="00E64DD0">
        <w:rPr>
          <w:rFonts w:ascii="ＭＳ 明朝" w:hAnsi="ＭＳ 明朝" w:hint="eastAsia"/>
        </w:rPr>
        <w:t>発走１</w:t>
      </w:r>
      <w:r w:rsidR="006A2B28" w:rsidRPr="00E64DD0">
        <w:rPr>
          <w:rFonts w:ascii="ＭＳ 明朝" w:hAnsi="ＭＳ 明朝" w:hint="eastAsia"/>
        </w:rPr>
        <w:t>１</w:t>
      </w:r>
      <w:r w:rsidR="00106329" w:rsidRPr="00E64DD0">
        <w:rPr>
          <w:rFonts w:ascii="ＭＳ 明朝" w:hAnsi="ＭＳ 明朝" w:hint="eastAsia"/>
        </w:rPr>
        <w:t>：</w:t>
      </w:r>
      <w:r w:rsidR="006A2B28" w:rsidRPr="00E64DD0">
        <w:rPr>
          <w:rFonts w:ascii="ＭＳ 明朝" w:hAnsi="ＭＳ 明朝" w:hint="eastAsia"/>
        </w:rPr>
        <w:t>１５</w:t>
      </w:r>
    </w:p>
    <w:p w14:paraId="2F505667" w14:textId="380F8C94" w:rsidR="00F53B84" w:rsidRPr="00E64DD0" w:rsidRDefault="009A0A61" w:rsidP="009A0A61">
      <w:pPr>
        <w:pStyle w:val="a3"/>
        <w:spacing w:line="355" w:lineRule="exact"/>
        <w:rPr>
          <w:spacing w:val="0"/>
        </w:rPr>
      </w:pPr>
      <w:r w:rsidRPr="00E64DD0">
        <w:rPr>
          <w:rFonts w:ascii="ＭＳ 明朝" w:hAnsi="ＭＳ 明朝" w:hint="eastAsia"/>
          <w:b/>
          <w:bCs/>
          <w:sz w:val="22"/>
          <w:szCs w:val="22"/>
        </w:rPr>
        <w:t>２</w:t>
      </w:r>
      <w:r w:rsidR="004A3B19" w:rsidRPr="00E64DD0">
        <w:rPr>
          <w:rFonts w:ascii="ＭＳ 明朝" w:hAnsi="ＭＳ 明朝" w:hint="eastAsia"/>
          <w:b/>
          <w:bCs/>
          <w:sz w:val="22"/>
          <w:szCs w:val="22"/>
        </w:rPr>
        <w:t xml:space="preserve">　会</w:t>
      </w:r>
      <w:r w:rsidR="004A3B19" w:rsidRPr="00E64DD0">
        <w:rPr>
          <w:rFonts w:ascii="ＭＳ 明朝" w:hAnsi="ＭＳ 明朝"/>
          <w:b/>
          <w:bCs/>
          <w:spacing w:val="0"/>
          <w:sz w:val="22"/>
          <w:szCs w:val="22"/>
        </w:rPr>
        <w:t xml:space="preserve">    </w:t>
      </w:r>
      <w:r w:rsidR="004A3B19" w:rsidRPr="00E64DD0">
        <w:rPr>
          <w:rFonts w:ascii="ＭＳ 明朝" w:hAnsi="ＭＳ 明朝" w:hint="eastAsia"/>
          <w:b/>
          <w:bCs/>
          <w:sz w:val="22"/>
          <w:szCs w:val="22"/>
        </w:rPr>
        <w:t>場</w:t>
      </w:r>
      <w:r w:rsidR="004A3B19" w:rsidRPr="00E64DD0">
        <w:rPr>
          <w:rFonts w:ascii="ＭＳ 明朝" w:hAnsi="ＭＳ 明朝"/>
          <w:b/>
          <w:bCs/>
          <w:spacing w:val="0"/>
        </w:rPr>
        <w:t xml:space="preserve"> </w:t>
      </w:r>
      <w:r w:rsidR="004A3B19" w:rsidRPr="00E64DD0">
        <w:rPr>
          <w:rFonts w:ascii="ＭＳ 明朝" w:hAnsi="ＭＳ 明朝"/>
          <w:spacing w:val="0"/>
        </w:rPr>
        <w:t xml:space="preserve">   </w:t>
      </w:r>
      <w:r w:rsidR="005E707C" w:rsidRPr="00E64DD0">
        <w:rPr>
          <w:rFonts w:ascii="ＭＳ 明朝" w:hAnsi="ＭＳ 明朝" w:hint="eastAsia"/>
          <w:spacing w:val="0"/>
        </w:rPr>
        <w:t>岡崎</w:t>
      </w:r>
      <w:r w:rsidR="008A4DD9" w:rsidRPr="00E64DD0">
        <w:rPr>
          <w:rFonts w:ascii="ＭＳ 明朝" w:hAnsi="ＭＳ 明朝" w:hint="eastAsia"/>
          <w:spacing w:val="0"/>
        </w:rPr>
        <w:t>市</w:t>
      </w:r>
      <w:r w:rsidR="005E707C" w:rsidRPr="00E64DD0">
        <w:rPr>
          <w:rFonts w:ascii="ＭＳ 明朝" w:hAnsi="ＭＳ 明朝" w:hint="eastAsia"/>
          <w:spacing w:val="0"/>
        </w:rPr>
        <w:t>龍北</w:t>
      </w:r>
      <w:r w:rsidR="008A4DD9" w:rsidRPr="00E64DD0">
        <w:rPr>
          <w:rFonts w:ascii="ＭＳ 明朝" w:hAnsi="ＭＳ 明朝" w:hint="eastAsia"/>
          <w:spacing w:val="0"/>
        </w:rPr>
        <w:t>総合運動場</w:t>
      </w:r>
      <w:r w:rsidR="004A3B19" w:rsidRPr="00E64DD0">
        <w:rPr>
          <w:rFonts w:ascii="ＭＳ 明朝" w:hAnsi="ＭＳ 明朝" w:hint="eastAsia"/>
        </w:rPr>
        <w:t>（</w:t>
      </w:r>
      <w:r w:rsidRPr="00E64DD0">
        <w:rPr>
          <w:rFonts w:ascii="ＭＳ 明朝" w:hAnsi="ＭＳ 明朝" w:hint="eastAsia"/>
        </w:rPr>
        <w:t>電話</w:t>
      </w:r>
      <w:r w:rsidR="00987B47" w:rsidRPr="00E64DD0">
        <w:rPr>
          <w:rFonts w:ascii="ＭＳ 明朝" w:hAnsi="ＭＳ 明朝" w:hint="eastAsia"/>
        </w:rPr>
        <w:t>0564-46-3261）</w:t>
      </w:r>
    </w:p>
    <w:p w14:paraId="54B7CBD5" w14:textId="106964A6" w:rsidR="00583183" w:rsidRPr="00E64DD0" w:rsidRDefault="009A0A61" w:rsidP="00896A90">
      <w:pPr>
        <w:pStyle w:val="a3"/>
        <w:spacing w:line="355" w:lineRule="exact"/>
        <w:rPr>
          <w:rFonts w:ascii="ＭＳ 明朝" w:hAnsi="ＭＳ 明朝"/>
          <w:bCs/>
        </w:rPr>
      </w:pPr>
      <w:r w:rsidRPr="00E64DD0">
        <w:rPr>
          <w:rFonts w:ascii="ＭＳ 明朝" w:hAnsi="ＭＳ 明朝" w:hint="eastAsia"/>
          <w:b/>
          <w:bCs/>
          <w:sz w:val="22"/>
          <w:szCs w:val="22"/>
        </w:rPr>
        <w:t>３　参加</w:t>
      </w:r>
      <w:r w:rsidR="00583183" w:rsidRPr="00E64DD0">
        <w:rPr>
          <w:rFonts w:ascii="ＭＳ 明朝" w:hAnsi="ＭＳ 明朝" w:hint="eastAsia"/>
          <w:b/>
          <w:bCs/>
          <w:sz w:val="22"/>
          <w:szCs w:val="22"/>
        </w:rPr>
        <w:t>資格</w:t>
      </w:r>
      <w:r w:rsidR="00E05371" w:rsidRPr="00E64DD0">
        <w:rPr>
          <w:rFonts w:ascii="ＭＳ 明朝" w:hAnsi="ＭＳ 明朝" w:hint="eastAsia"/>
          <w:b/>
          <w:bCs/>
        </w:rPr>
        <w:t xml:space="preserve"> </w:t>
      </w:r>
      <w:r w:rsidR="00896A90" w:rsidRPr="00E64DD0">
        <w:rPr>
          <w:rFonts w:ascii="ＭＳ 明朝" w:hAnsi="ＭＳ 明朝" w:hint="eastAsia"/>
          <w:bCs/>
        </w:rPr>
        <w:t xml:space="preserve">　</w:t>
      </w:r>
      <w:r w:rsidR="009760B8" w:rsidRPr="00E64DD0">
        <w:rPr>
          <w:rFonts w:ascii="ＭＳ 明朝" w:hAnsi="ＭＳ 明朝" w:hint="eastAsia"/>
          <w:bCs/>
        </w:rPr>
        <w:t>・</w:t>
      </w:r>
      <w:r w:rsidR="00896A90" w:rsidRPr="00E64DD0">
        <w:rPr>
          <w:rFonts w:ascii="ＭＳ 明朝" w:hAnsi="ＭＳ 明朝" w:hint="eastAsia"/>
          <w:bCs/>
        </w:rPr>
        <w:t>学校長が出場を認めた</w:t>
      </w:r>
      <w:r w:rsidR="00583183" w:rsidRPr="00E64DD0">
        <w:rPr>
          <w:rFonts w:ascii="ＭＳ 明朝" w:hAnsi="ＭＳ 明朝" w:hint="eastAsia"/>
          <w:bCs/>
        </w:rPr>
        <w:t>西三河地区に所在する中学校</w:t>
      </w:r>
      <w:r w:rsidR="009760B8" w:rsidRPr="00E64DD0">
        <w:rPr>
          <w:rFonts w:ascii="ＭＳ 明朝" w:hAnsi="ＭＳ 明朝" w:hint="eastAsia"/>
          <w:bCs/>
        </w:rPr>
        <w:t>単体チーム</w:t>
      </w:r>
      <w:r w:rsidR="00896A90" w:rsidRPr="00E64DD0">
        <w:rPr>
          <w:rFonts w:ascii="ＭＳ 明朝" w:hAnsi="ＭＳ 明朝" w:hint="eastAsia"/>
          <w:bCs/>
        </w:rPr>
        <w:t>。</w:t>
      </w:r>
    </w:p>
    <w:p w14:paraId="0FCBCF63" w14:textId="48677DE2" w:rsidR="009760B8" w:rsidRPr="00E64DD0" w:rsidRDefault="009760B8" w:rsidP="009760B8">
      <w:pPr>
        <w:pStyle w:val="a3"/>
        <w:spacing w:line="355" w:lineRule="exact"/>
        <w:rPr>
          <w:rFonts w:ascii="ＭＳ 明朝" w:hAnsi="ＭＳ 明朝"/>
          <w:bCs/>
        </w:rPr>
      </w:pPr>
      <w:r w:rsidRPr="00E64DD0">
        <w:rPr>
          <w:rFonts w:ascii="ＭＳ 明朝" w:hAnsi="ＭＳ 明朝" w:hint="eastAsia"/>
          <w:bCs/>
        </w:rPr>
        <w:t xml:space="preserve">　　　　　　　　・市町村教育委員会などが</w:t>
      </w:r>
      <w:r w:rsidR="00A97007" w:rsidRPr="00E64DD0">
        <w:rPr>
          <w:rFonts w:ascii="ＭＳ 明朝" w:hAnsi="ＭＳ 明朝" w:hint="eastAsia"/>
          <w:bCs/>
        </w:rPr>
        <w:t>認めた</w:t>
      </w:r>
      <w:r w:rsidRPr="00E64DD0">
        <w:rPr>
          <w:rFonts w:ascii="ＭＳ 明朝" w:hAnsi="ＭＳ 明朝" w:hint="eastAsia"/>
          <w:bCs/>
        </w:rPr>
        <w:t>「拠点校部活動」としてのチーム。</w:t>
      </w:r>
    </w:p>
    <w:p w14:paraId="200FEC7F" w14:textId="3D9B06FC" w:rsidR="009760B8" w:rsidRDefault="009760B8" w:rsidP="009760B8">
      <w:pPr>
        <w:pStyle w:val="a3"/>
        <w:spacing w:line="355" w:lineRule="exact"/>
        <w:rPr>
          <w:rFonts w:ascii="ＭＳ 明朝" w:hAnsi="ＭＳ 明朝"/>
          <w:bCs/>
        </w:rPr>
      </w:pPr>
      <w:r w:rsidRPr="00E64DD0">
        <w:rPr>
          <w:rFonts w:ascii="ＭＳ 明朝" w:hAnsi="ＭＳ 明朝" w:hint="eastAsia"/>
          <w:bCs/>
        </w:rPr>
        <w:t xml:space="preserve">　　　　　　　　・市町村教育委員会などが認めた「地域移行部活動」としてのチー</w:t>
      </w:r>
      <w:r>
        <w:rPr>
          <w:rFonts w:ascii="ＭＳ 明朝" w:hAnsi="ＭＳ 明朝" w:hint="eastAsia"/>
          <w:bCs/>
        </w:rPr>
        <w:t>ム。</w:t>
      </w:r>
    </w:p>
    <w:p w14:paraId="7F67D99E" w14:textId="6467C9A1" w:rsidR="004B20FE" w:rsidRPr="009B7860" w:rsidRDefault="004B20FE" w:rsidP="004B20FE">
      <w:pPr>
        <w:pStyle w:val="a3"/>
        <w:spacing w:line="355" w:lineRule="exact"/>
        <w:ind w:left="1908" w:hangingChars="900" w:hanging="1908"/>
        <w:rPr>
          <w:rFonts w:ascii="ＭＳ 明朝" w:hAnsi="ＭＳ 明朝"/>
          <w:bCs/>
        </w:rPr>
      </w:pPr>
      <w:r>
        <w:rPr>
          <w:rFonts w:ascii="ＭＳ 明朝" w:hAnsi="ＭＳ 明朝" w:hint="eastAsia"/>
          <w:bCs/>
        </w:rPr>
        <w:t xml:space="preserve">　　　　　　　</w:t>
      </w:r>
      <w:r w:rsidRPr="00464D10">
        <w:rPr>
          <w:rFonts w:ascii="ＭＳ 明朝" w:hAnsi="ＭＳ 明朝" w:hint="eastAsia"/>
          <w:bCs/>
          <w:color w:val="FF0000"/>
        </w:rPr>
        <w:t xml:space="preserve">　</w:t>
      </w:r>
      <w:r w:rsidRPr="009B7860">
        <w:rPr>
          <w:rFonts w:ascii="ＭＳ 明朝" w:hAnsi="ＭＳ 明朝" w:hint="eastAsia"/>
          <w:bCs/>
        </w:rPr>
        <w:t>・</w:t>
      </w:r>
      <w:r w:rsidR="00F6378F" w:rsidRPr="009B7860">
        <w:rPr>
          <w:rFonts w:ascii="ＭＳ 明朝" w:hAnsi="ＭＳ 明朝" w:hint="eastAsia"/>
          <w:bCs/>
        </w:rPr>
        <w:t>愛知県中小</w:t>
      </w:r>
      <w:r w:rsidR="008150A1">
        <w:rPr>
          <w:rFonts w:ascii="ＭＳ 明朝" w:hAnsi="ＭＳ 明朝" w:hint="eastAsia"/>
          <w:bCs/>
        </w:rPr>
        <w:t>学校体育連盟</w:t>
      </w:r>
      <w:r w:rsidR="00F6378F" w:rsidRPr="009B7860">
        <w:rPr>
          <w:rFonts w:ascii="ＭＳ 明朝" w:hAnsi="ＭＳ 明朝" w:hint="eastAsia"/>
          <w:bCs/>
        </w:rPr>
        <w:t>へ申請し、承認された</w:t>
      </w:r>
      <w:r w:rsidR="00956017" w:rsidRPr="009B7860">
        <w:rPr>
          <w:rFonts w:ascii="ＭＳ 明朝" w:hAnsi="ＭＳ 明朝" w:hint="eastAsia"/>
          <w:bCs/>
        </w:rPr>
        <w:t>クラブ</w:t>
      </w:r>
      <w:r w:rsidR="00F6378F" w:rsidRPr="009B7860">
        <w:rPr>
          <w:rFonts w:ascii="ＭＳ 明朝" w:hAnsi="ＭＳ 明朝" w:hint="eastAsia"/>
          <w:bCs/>
        </w:rPr>
        <w:t>チーム。</w:t>
      </w:r>
      <w:r w:rsidR="00956017" w:rsidRPr="009B7860">
        <w:rPr>
          <w:rFonts w:ascii="ＭＳ 明朝" w:hAnsi="ＭＳ 明朝" w:hint="eastAsia"/>
          <w:bCs/>
        </w:rPr>
        <w:t>（愛知県中学校駅伝大会の参加条件に準ずる）</w:t>
      </w:r>
    </w:p>
    <w:p w14:paraId="3474F151" w14:textId="31D73209" w:rsidR="009A0A61" w:rsidRPr="009B7860" w:rsidRDefault="00E05371" w:rsidP="00896A90">
      <w:pPr>
        <w:pStyle w:val="a3"/>
        <w:spacing w:line="355" w:lineRule="exact"/>
        <w:ind w:left="2340" w:hangingChars="1050" w:hanging="2340"/>
        <w:rPr>
          <w:spacing w:val="0"/>
        </w:rPr>
      </w:pPr>
      <w:r w:rsidRPr="009B7860">
        <w:rPr>
          <w:rFonts w:ascii="ＭＳ 明朝" w:hAnsi="ＭＳ 明朝" w:hint="eastAsia"/>
          <w:b/>
          <w:bCs/>
          <w:sz w:val="22"/>
          <w:szCs w:val="22"/>
        </w:rPr>
        <w:t xml:space="preserve">４　</w:t>
      </w:r>
      <w:r w:rsidR="006A2B28" w:rsidRPr="009B7860">
        <w:rPr>
          <w:rFonts w:ascii="ＭＳ 明朝" w:hAnsi="ＭＳ 明朝" w:hint="eastAsia"/>
          <w:b/>
          <w:bCs/>
          <w:sz w:val="22"/>
          <w:szCs w:val="22"/>
        </w:rPr>
        <w:t>登録人員</w:t>
      </w:r>
      <w:r w:rsidRPr="009B7860">
        <w:rPr>
          <w:rFonts w:ascii="ＭＳ 明朝" w:hAnsi="ＭＳ 明朝" w:hint="eastAsia"/>
          <w:b/>
          <w:bCs/>
          <w:sz w:val="22"/>
          <w:szCs w:val="22"/>
        </w:rPr>
        <w:t xml:space="preserve"> </w:t>
      </w:r>
      <w:r w:rsidRPr="009B7860">
        <w:rPr>
          <w:rFonts w:ascii="ＭＳ 明朝" w:hAnsi="ＭＳ 明朝"/>
          <w:b/>
          <w:bCs/>
          <w:sz w:val="22"/>
          <w:szCs w:val="22"/>
        </w:rPr>
        <w:t xml:space="preserve">   </w:t>
      </w:r>
      <w:r w:rsidR="009A0A61" w:rsidRPr="009B7860">
        <w:rPr>
          <w:rFonts w:ascii="ＭＳ 明朝" w:hAnsi="ＭＳ 明朝" w:hint="eastAsia"/>
        </w:rPr>
        <w:t>男子の部（監督１名、選手６名</w:t>
      </w:r>
      <w:r w:rsidR="009A0A61" w:rsidRPr="009B7860">
        <w:rPr>
          <w:rFonts w:ascii="ＭＳ 明朝" w:hAnsi="ＭＳ 明朝" w:hint="eastAsia"/>
          <w:spacing w:val="0"/>
        </w:rPr>
        <w:t>、</w:t>
      </w:r>
      <w:r w:rsidR="009A0A61" w:rsidRPr="009B7860">
        <w:rPr>
          <w:rFonts w:ascii="ＭＳ 明朝" w:hAnsi="ＭＳ 明朝" w:hint="eastAsia"/>
        </w:rPr>
        <w:t>補欠３名</w:t>
      </w:r>
      <w:r w:rsidR="00987B47" w:rsidRPr="009B7860">
        <w:rPr>
          <w:rFonts w:ascii="ＭＳ 明朝" w:hAnsi="ＭＳ 明朝" w:hint="eastAsia"/>
          <w:spacing w:val="0"/>
        </w:rPr>
        <w:t>）</w:t>
      </w:r>
    </w:p>
    <w:p w14:paraId="055A761D" w14:textId="042E8BC9" w:rsidR="009A0A61" w:rsidRPr="009B7860" w:rsidRDefault="009A0A61" w:rsidP="009A0A61">
      <w:pPr>
        <w:pStyle w:val="a3"/>
        <w:spacing w:line="355" w:lineRule="exact"/>
        <w:rPr>
          <w:rFonts w:ascii="ＭＳ 明朝" w:hAnsi="ＭＳ 明朝"/>
        </w:rPr>
      </w:pPr>
      <w:r w:rsidRPr="009B7860">
        <w:rPr>
          <w:rFonts w:ascii="ＭＳ 明朝" w:hAnsi="ＭＳ 明朝"/>
          <w:spacing w:val="0"/>
        </w:rPr>
        <w:t xml:space="preserve"> </w:t>
      </w:r>
      <w:r w:rsidRPr="009B7860">
        <w:rPr>
          <w:rFonts w:ascii="ＭＳ 明朝" w:hAnsi="ＭＳ 明朝" w:hint="eastAsia"/>
        </w:rPr>
        <w:t xml:space="preserve">　　　　　　　</w:t>
      </w:r>
      <w:r w:rsidR="00987B47" w:rsidRPr="009B7860">
        <w:rPr>
          <w:rFonts w:ascii="ＭＳ 明朝" w:hAnsi="ＭＳ 明朝" w:hint="eastAsia"/>
        </w:rPr>
        <w:t xml:space="preserve">　女子の部（</w:t>
      </w:r>
      <w:r w:rsidRPr="009B7860">
        <w:rPr>
          <w:rFonts w:ascii="ＭＳ 明朝" w:hAnsi="ＭＳ 明朝" w:hint="eastAsia"/>
        </w:rPr>
        <w:t>監督１名</w:t>
      </w:r>
      <w:r w:rsidR="00987B47" w:rsidRPr="009B7860">
        <w:rPr>
          <w:rFonts w:ascii="ＭＳ 明朝" w:hAnsi="ＭＳ 明朝" w:hint="eastAsia"/>
        </w:rPr>
        <w:t>、選手５名、補欠３名）</w:t>
      </w:r>
    </w:p>
    <w:p w14:paraId="4F745AD4" w14:textId="05B38319" w:rsidR="009820A1" w:rsidRPr="009B7860" w:rsidRDefault="006A2B28">
      <w:pPr>
        <w:pStyle w:val="a3"/>
        <w:spacing w:line="355" w:lineRule="exact"/>
        <w:rPr>
          <w:rFonts w:ascii="ＭＳ 明朝" w:hAnsi="ＭＳ 明朝"/>
        </w:rPr>
      </w:pPr>
      <w:r w:rsidRPr="009B7860">
        <w:rPr>
          <w:rFonts w:hint="eastAsia"/>
          <w:spacing w:val="0"/>
        </w:rPr>
        <w:t xml:space="preserve">　　　　　　　　　※</w:t>
      </w:r>
      <w:r w:rsidRPr="009B7860">
        <w:rPr>
          <w:rFonts w:ascii="ＭＳ 明朝" w:hAnsi="ＭＳ 明朝" w:hint="eastAsia"/>
        </w:rPr>
        <w:t>１団体男女各１チームとする。</w:t>
      </w:r>
    </w:p>
    <w:p w14:paraId="3DCD5593" w14:textId="4F435064" w:rsidR="004A3B19" w:rsidRPr="009B7860" w:rsidRDefault="00387DC8">
      <w:pPr>
        <w:pStyle w:val="a3"/>
        <w:spacing w:line="355" w:lineRule="exact"/>
        <w:rPr>
          <w:spacing w:val="0"/>
          <w:sz w:val="22"/>
          <w:szCs w:val="22"/>
        </w:rPr>
      </w:pPr>
      <w:r w:rsidRPr="009B7860">
        <w:rPr>
          <w:rFonts w:ascii="ＭＳ 明朝" w:hAnsi="ＭＳ 明朝" w:hint="eastAsia"/>
          <w:b/>
          <w:bCs/>
          <w:sz w:val="22"/>
          <w:szCs w:val="22"/>
        </w:rPr>
        <w:t>５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 xml:space="preserve">　競技上の規定</w:t>
      </w:r>
    </w:p>
    <w:p w14:paraId="2AA3A4A7" w14:textId="35B6BA4C" w:rsidR="004A3B19" w:rsidRPr="009B7860" w:rsidRDefault="00412F87" w:rsidP="00412F87">
      <w:pPr>
        <w:pStyle w:val="a3"/>
        <w:spacing w:line="355" w:lineRule="exact"/>
        <w:ind w:leftChars="200" w:left="420" w:firstLineChars="100" w:firstLine="212"/>
        <w:rPr>
          <w:rFonts w:ascii="ＭＳ 明朝" w:hAnsi="ＭＳ 明朝"/>
        </w:rPr>
      </w:pPr>
      <w:r w:rsidRPr="009B7860">
        <w:rPr>
          <w:rFonts w:ascii="ＭＳ 明朝" w:hAnsi="ＭＳ 明朝" w:hint="eastAsia"/>
        </w:rPr>
        <w:t>令和７年度日本陸上競技連盟競技規則、同駅伝競走規準、監督会議申し合わせ事項に沿って競技を行う。</w:t>
      </w:r>
    </w:p>
    <w:p w14:paraId="2862F36B" w14:textId="36B230B4" w:rsidR="004A3B19" w:rsidRPr="009B7860" w:rsidRDefault="00387DC8">
      <w:pPr>
        <w:pStyle w:val="a3"/>
        <w:spacing w:line="355" w:lineRule="exact"/>
        <w:rPr>
          <w:spacing w:val="0"/>
          <w:sz w:val="22"/>
          <w:szCs w:val="22"/>
        </w:rPr>
      </w:pPr>
      <w:r w:rsidRPr="009B7860">
        <w:rPr>
          <w:rFonts w:ascii="ＭＳ 明朝" w:hAnsi="ＭＳ 明朝" w:hint="eastAsia"/>
          <w:b/>
          <w:bCs/>
          <w:sz w:val="22"/>
          <w:szCs w:val="22"/>
        </w:rPr>
        <w:t>６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 xml:space="preserve">　表</w:t>
      </w:r>
      <w:r w:rsidR="004A3B19" w:rsidRPr="009B7860">
        <w:rPr>
          <w:rFonts w:ascii="ＭＳ 明朝" w:hAnsi="ＭＳ 明朝"/>
          <w:b/>
          <w:bCs/>
          <w:spacing w:val="0"/>
          <w:sz w:val="22"/>
          <w:szCs w:val="22"/>
        </w:rPr>
        <w:t xml:space="preserve">  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 xml:space="preserve">　彰</w:t>
      </w:r>
    </w:p>
    <w:p w14:paraId="7721298F" w14:textId="77777777" w:rsidR="004A3B19" w:rsidRPr="009B7860" w:rsidRDefault="004A3B19">
      <w:pPr>
        <w:pStyle w:val="a3"/>
        <w:spacing w:line="355" w:lineRule="exact"/>
        <w:rPr>
          <w:spacing w:val="0"/>
        </w:rPr>
      </w:pPr>
      <w:r w:rsidRPr="009B7860">
        <w:rPr>
          <w:rFonts w:ascii="ＭＳ 明朝" w:hAnsi="ＭＳ 明朝"/>
          <w:spacing w:val="0"/>
        </w:rPr>
        <w:t xml:space="preserve"> </w:t>
      </w:r>
      <w:r w:rsidR="005E707C" w:rsidRPr="009B7860">
        <w:rPr>
          <w:rFonts w:ascii="ＭＳ 明朝" w:hAnsi="ＭＳ 明朝" w:hint="eastAsia"/>
        </w:rPr>
        <w:t>（１）１位～８</w:t>
      </w:r>
      <w:r w:rsidRPr="009B7860">
        <w:rPr>
          <w:rFonts w:ascii="ＭＳ 明朝" w:hAnsi="ＭＳ 明朝" w:hint="eastAsia"/>
        </w:rPr>
        <w:t>位に賞状を授与する。</w:t>
      </w:r>
    </w:p>
    <w:p w14:paraId="4E443D0C" w14:textId="77777777" w:rsidR="004A3B19" w:rsidRPr="009B7860" w:rsidRDefault="004A3B19">
      <w:pPr>
        <w:pStyle w:val="a3"/>
        <w:spacing w:line="355" w:lineRule="exact"/>
        <w:rPr>
          <w:rFonts w:ascii="ＭＳ 明朝" w:hAnsi="ＭＳ 明朝"/>
        </w:rPr>
      </w:pPr>
      <w:r w:rsidRPr="009B7860">
        <w:rPr>
          <w:rFonts w:ascii="ＭＳ 明朝" w:hAnsi="ＭＳ 明朝"/>
          <w:spacing w:val="0"/>
        </w:rPr>
        <w:t xml:space="preserve"> </w:t>
      </w:r>
      <w:r w:rsidRPr="009B7860">
        <w:rPr>
          <w:rFonts w:ascii="ＭＳ 明朝" w:hAnsi="ＭＳ 明朝" w:hint="eastAsia"/>
        </w:rPr>
        <w:t>（２）１位に優勝杯、選手権賞、２位に準優勝楯、２位賞を授与する。</w:t>
      </w:r>
    </w:p>
    <w:p w14:paraId="2AE6D6FE" w14:textId="77777777" w:rsidR="0062732A" w:rsidRPr="009B7860" w:rsidRDefault="0062732A" w:rsidP="0062732A">
      <w:pPr>
        <w:pStyle w:val="a3"/>
        <w:spacing w:line="355" w:lineRule="exact"/>
        <w:ind w:firstLineChars="50" w:firstLine="106"/>
        <w:rPr>
          <w:spacing w:val="0"/>
        </w:rPr>
      </w:pPr>
      <w:r w:rsidRPr="009B7860">
        <w:rPr>
          <w:rFonts w:ascii="ＭＳ 明朝" w:hAnsi="ＭＳ 明朝" w:hint="eastAsia"/>
        </w:rPr>
        <w:t>（３）各区間１位には、区間賞を授与する。</w:t>
      </w:r>
    </w:p>
    <w:p w14:paraId="4EADE78C" w14:textId="0D67336D" w:rsidR="004A3B19" w:rsidRPr="009B7860" w:rsidRDefault="009B7860">
      <w:pPr>
        <w:pStyle w:val="a3"/>
        <w:spacing w:line="355" w:lineRule="exact"/>
        <w:rPr>
          <w:spacing w:val="0"/>
          <w:sz w:val="22"/>
          <w:szCs w:val="22"/>
        </w:rPr>
      </w:pPr>
      <w:r w:rsidRPr="009B7860">
        <w:rPr>
          <w:rFonts w:ascii="ＭＳ 明朝" w:hAnsi="ＭＳ 明朝" w:hint="eastAsia"/>
          <w:b/>
          <w:bCs/>
          <w:sz w:val="22"/>
          <w:szCs w:val="22"/>
        </w:rPr>
        <w:t>７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 xml:space="preserve">　申込方法</w:t>
      </w:r>
      <w:r w:rsidR="00495ED4" w:rsidRPr="009B7860">
        <w:rPr>
          <w:rFonts w:ascii="ＭＳ 明朝" w:hAnsi="ＭＳ 明朝" w:hint="eastAsia"/>
          <w:b/>
          <w:bCs/>
          <w:sz w:val="22"/>
          <w:szCs w:val="22"/>
        </w:rPr>
        <w:t xml:space="preserve">　　※データと</w:t>
      </w:r>
      <w:r w:rsidR="0063262D" w:rsidRPr="009B7860">
        <w:rPr>
          <w:rFonts w:ascii="ＭＳ 明朝" w:hAnsi="ＭＳ 明朝" w:hint="eastAsia"/>
          <w:b/>
          <w:bCs/>
          <w:sz w:val="22"/>
          <w:szCs w:val="22"/>
        </w:rPr>
        <w:t>申し込み用紙</w:t>
      </w:r>
      <w:r w:rsidR="00495ED4" w:rsidRPr="009B7860">
        <w:rPr>
          <w:rFonts w:ascii="ＭＳ 明朝" w:hAnsi="ＭＳ 明朝" w:hint="eastAsia"/>
          <w:b/>
          <w:bCs/>
          <w:sz w:val="22"/>
          <w:szCs w:val="22"/>
        </w:rPr>
        <w:t>、両方提出です。</w:t>
      </w:r>
    </w:p>
    <w:p w14:paraId="4223F8B9" w14:textId="65D06211" w:rsidR="00FE5F18" w:rsidRPr="009B7860" w:rsidRDefault="00FE5F18">
      <w:pPr>
        <w:pStyle w:val="a3"/>
        <w:spacing w:line="355" w:lineRule="exact"/>
        <w:rPr>
          <w:rFonts w:ascii="ＭＳ 明朝" w:hAnsi="ＭＳ 明朝"/>
          <w:spacing w:val="0"/>
        </w:rPr>
      </w:pPr>
      <w:r w:rsidRPr="009B7860">
        <w:rPr>
          <w:rFonts w:ascii="ＭＳ 明朝" w:hAnsi="ＭＳ 明朝" w:hint="eastAsia"/>
          <w:spacing w:val="0"/>
        </w:rPr>
        <w:t xml:space="preserve">　期　日</w:t>
      </w:r>
    </w:p>
    <w:p w14:paraId="5477A65A" w14:textId="664030DE" w:rsidR="00495ED4" w:rsidRPr="009B7860" w:rsidRDefault="00FE5F18" w:rsidP="00FE5F18">
      <w:pPr>
        <w:pStyle w:val="a3"/>
        <w:spacing w:line="355" w:lineRule="exact"/>
        <w:ind w:firstLineChars="100" w:firstLine="210"/>
        <w:rPr>
          <w:rFonts w:ascii="ＭＳ 明朝" w:hAnsi="ＭＳ 明朝"/>
          <w:spacing w:val="0"/>
        </w:rPr>
      </w:pPr>
      <w:r w:rsidRPr="009B7860">
        <w:rPr>
          <w:rFonts w:ascii="ＭＳ 明朝" w:hAnsi="ＭＳ 明朝" w:hint="eastAsia"/>
          <w:spacing w:val="0"/>
        </w:rPr>
        <w:t>【データ申し込み】</w:t>
      </w:r>
      <w:r w:rsidR="00330301" w:rsidRPr="009B7860">
        <w:rPr>
          <w:rFonts w:ascii="ＭＳ 明朝" w:hAnsi="ＭＳ 明朝" w:hint="eastAsia"/>
          <w:b/>
          <w:u w:val="single"/>
        </w:rPr>
        <w:t>１０月</w:t>
      </w:r>
      <w:r w:rsidR="004B20FE" w:rsidRPr="009B7860">
        <w:rPr>
          <w:rFonts w:ascii="ＭＳ 明朝" w:hAnsi="ＭＳ 明朝" w:hint="eastAsia"/>
          <w:b/>
          <w:u w:val="single"/>
        </w:rPr>
        <w:t>３</w:t>
      </w:r>
      <w:r w:rsidR="00330301" w:rsidRPr="009B7860">
        <w:rPr>
          <w:rFonts w:ascii="ＭＳ 明朝" w:hAnsi="ＭＳ 明朝" w:hint="eastAsia"/>
          <w:b/>
          <w:u w:val="single"/>
        </w:rPr>
        <w:t>日（金</w:t>
      </w:r>
      <w:r w:rsidR="00330301" w:rsidRPr="009B7860">
        <w:rPr>
          <w:rFonts w:ascii="ＭＳ 明朝" w:hAnsi="ＭＳ 明朝" w:hint="eastAsia"/>
          <w:b/>
          <w:spacing w:val="0"/>
          <w:u w:val="single"/>
        </w:rPr>
        <w:t>）</w:t>
      </w:r>
      <w:r w:rsidR="00BE3D60" w:rsidRPr="009B7860">
        <w:rPr>
          <w:rFonts w:ascii="ＭＳ 明朝" w:hAnsi="ＭＳ 明朝" w:hint="eastAsia"/>
          <w:b/>
          <w:spacing w:val="0"/>
          <w:u w:val="single"/>
        </w:rPr>
        <w:t>２２時</w:t>
      </w:r>
      <w:r w:rsidR="00330301" w:rsidRPr="009B7860">
        <w:rPr>
          <w:rFonts w:ascii="ＭＳ 明朝" w:hAnsi="ＭＳ 明朝" w:hint="eastAsia"/>
          <w:b/>
          <w:spacing w:val="0"/>
          <w:u w:val="single"/>
        </w:rPr>
        <w:t>まで</w:t>
      </w:r>
    </w:p>
    <w:p w14:paraId="5E044CCB" w14:textId="50BA6E38" w:rsidR="00495ED4" w:rsidRPr="009B7860" w:rsidRDefault="00FE5F18" w:rsidP="007912D9">
      <w:pPr>
        <w:pStyle w:val="a3"/>
        <w:spacing w:line="355" w:lineRule="exact"/>
        <w:ind w:left="420" w:hangingChars="200" w:hanging="420"/>
        <w:rPr>
          <w:rFonts w:ascii="ＭＳ 明朝" w:hAnsi="ＭＳ 明朝"/>
          <w:spacing w:val="0"/>
        </w:rPr>
      </w:pPr>
      <w:r w:rsidRPr="009B7860">
        <w:rPr>
          <w:rFonts w:ascii="ＭＳ 明朝" w:hAnsi="ＭＳ 明朝" w:hint="eastAsia"/>
          <w:spacing w:val="0"/>
        </w:rPr>
        <w:t xml:space="preserve">　　</w:t>
      </w:r>
      <w:r w:rsidR="00A23D82" w:rsidRPr="009B7860">
        <w:rPr>
          <w:rFonts w:ascii="ＭＳ 明朝" w:hAnsi="ＭＳ 明朝" w:hint="eastAsia"/>
          <w:spacing w:val="0"/>
        </w:rPr>
        <w:t>後日、メール送付する</w:t>
      </w:r>
      <w:r w:rsidRPr="009B7860">
        <w:rPr>
          <w:rFonts w:ascii="ＭＳ 明朝" w:hAnsi="ＭＳ 明朝" w:hint="eastAsia"/>
          <w:spacing w:val="0"/>
        </w:rPr>
        <w:t>申し込みデータに必要事項を記入</w:t>
      </w:r>
      <w:r w:rsidR="00A23D82" w:rsidRPr="009B7860">
        <w:rPr>
          <w:rFonts w:ascii="ＭＳ 明朝" w:hAnsi="ＭＳ 明朝" w:hint="eastAsia"/>
          <w:spacing w:val="0"/>
        </w:rPr>
        <w:t>。</w:t>
      </w:r>
      <w:r w:rsidRPr="009B7860">
        <w:rPr>
          <w:rFonts w:ascii="ＭＳ 明朝" w:hAnsi="ＭＳ 明朝" w:hint="eastAsia"/>
          <w:spacing w:val="0"/>
        </w:rPr>
        <w:t>「城北中　伊藤禎浩」までメールで送付する。（</w:t>
      </w:r>
      <w:r w:rsidR="005F218F" w:rsidRPr="009B7860">
        <w:rPr>
          <w:rFonts w:ascii="ＭＳ 明朝" w:hAnsi="ＭＳ 明朝" w:hint="eastAsia"/>
          <w:spacing w:val="0"/>
        </w:rPr>
        <w:t xml:space="preserve">送付先　</w:t>
      </w:r>
      <w:r w:rsidRPr="009B7860">
        <w:rPr>
          <w:rFonts w:ascii="ＭＳ 明朝" w:hAnsi="ＭＳ 明朝" w:hint="eastAsia"/>
          <w:spacing w:val="0"/>
        </w:rPr>
        <w:t>岡崎市立城北中学校　伊藤禎浩：</w:t>
      </w:r>
      <w:hyperlink r:id="rId7" w:history="1">
        <w:r w:rsidRPr="009B7860">
          <w:rPr>
            <w:rStyle w:val="aa"/>
            <w:rFonts w:ascii="ＭＳ 明朝" w:hAnsi="ＭＳ 明朝"/>
            <w:color w:val="auto"/>
            <w:spacing w:val="0"/>
          </w:rPr>
          <w:t>kk621663@st.</w:t>
        </w:r>
        <w:bookmarkStart w:id="0" w:name="_GoBack"/>
        <w:bookmarkEnd w:id="0"/>
        <w:r w:rsidRPr="009B7860">
          <w:rPr>
            <w:rStyle w:val="aa"/>
            <w:rFonts w:ascii="ＭＳ 明朝" w:hAnsi="ＭＳ 明朝"/>
            <w:color w:val="auto"/>
            <w:spacing w:val="0"/>
          </w:rPr>
          <w:t>oklab.ed.jp</w:t>
        </w:r>
      </w:hyperlink>
      <w:r w:rsidRPr="009B7860">
        <w:rPr>
          <w:rFonts w:ascii="ＭＳ 明朝" w:hAnsi="ＭＳ 明朝" w:hint="eastAsia"/>
          <w:spacing w:val="0"/>
        </w:rPr>
        <w:t>）</w:t>
      </w:r>
    </w:p>
    <w:p w14:paraId="1A2D0B4B" w14:textId="5DB8F380" w:rsidR="00495ED4" w:rsidRPr="009B7860" w:rsidRDefault="00FE5F18">
      <w:pPr>
        <w:pStyle w:val="a3"/>
        <w:spacing w:line="355" w:lineRule="exact"/>
        <w:rPr>
          <w:rFonts w:ascii="ＭＳ 明朝" w:hAnsi="ＭＳ 明朝"/>
        </w:rPr>
      </w:pPr>
      <w:r w:rsidRPr="009B7860">
        <w:rPr>
          <w:rFonts w:ascii="ＭＳ 明朝" w:hAnsi="ＭＳ 明朝" w:hint="eastAsia"/>
        </w:rPr>
        <w:t xml:space="preserve">　【紙面申し込み】</w:t>
      </w:r>
      <w:r w:rsidR="00330301" w:rsidRPr="009B7860">
        <w:rPr>
          <w:rFonts w:ascii="ＭＳ 明朝" w:hAnsi="ＭＳ 明朝" w:hint="eastAsia"/>
          <w:b/>
          <w:spacing w:val="0"/>
          <w:u w:val="single"/>
        </w:rPr>
        <w:t>１０月</w:t>
      </w:r>
      <w:r w:rsidR="00E64DD0" w:rsidRPr="009B7860">
        <w:rPr>
          <w:rFonts w:ascii="ＭＳ 明朝" w:hAnsi="ＭＳ 明朝" w:hint="eastAsia"/>
          <w:b/>
          <w:spacing w:val="0"/>
          <w:u w:val="single"/>
        </w:rPr>
        <w:t>７</w:t>
      </w:r>
      <w:r w:rsidR="00330301" w:rsidRPr="009B7860">
        <w:rPr>
          <w:rFonts w:ascii="ＭＳ 明朝" w:hAnsi="ＭＳ 明朝" w:hint="eastAsia"/>
          <w:b/>
          <w:spacing w:val="0"/>
          <w:u w:val="single"/>
        </w:rPr>
        <w:t>日（</w:t>
      </w:r>
      <w:r w:rsidR="00E64DD0" w:rsidRPr="009B7860">
        <w:rPr>
          <w:rFonts w:ascii="ＭＳ 明朝" w:hAnsi="ＭＳ 明朝" w:hint="eastAsia"/>
          <w:b/>
          <w:spacing w:val="0"/>
          <w:u w:val="single"/>
        </w:rPr>
        <w:t>火</w:t>
      </w:r>
      <w:r w:rsidR="00330301" w:rsidRPr="009B7860">
        <w:rPr>
          <w:rFonts w:ascii="ＭＳ 明朝" w:hAnsi="ＭＳ 明朝" w:hint="eastAsia"/>
          <w:b/>
          <w:spacing w:val="0"/>
          <w:u w:val="single"/>
        </w:rPr>
        <w:t>）監督会議時</w:t>
      </w:r>
    </w:p>
    <w:p w14:paraId="5D8471BE" w14:textId="3392B177" w:rsidR="00790866" w:rsidRPr="009B7860" w:rsidRDefault="00FE5F18" w:rsidP="007912D9">
      <w:pPr>
        <w:pStyle w:val="a3"/>
        <w:spacing w:line="355" w:lineRule="exact"/>
        <w:ind w:left="424" w:hangingChars="200" w:hanging="424"/>
        <w:rPr>
          <w:rFonts w:ascii="ＭＳ 明朝" w:hAnsi="ＭＳ 明朝"/>
        </w:rPr>
      </w:pPr>
      <w:r w:rsidRPr="009B7860">
        <w:rPr>
          <w:rFonts w:ascii="ＭＳ 明朝" w:hAnsi="ＭＳ 明朝" w:hint="eastAsia"/>
        </w:rPr>
        <w:t xml:space="preserve">　　送付データ内にある「参加申込書」</w:t>
      </w:r>
      <w:r w:rsidR="00790866" w:rsidRPr="009B7860">
        <w:rPr>
          <w:rFonts w:ascii="ＭＳ 明朝" w:hAnsi="ＭＳ 明朝" w:hint="eastAsia"/>
        </w:rPr>
        <w:t>を２部</w:t>
      </w:r>
      <w:r w:rsidR="00055A4A" w:rsidRPr="009B7860">
        <w:rPr>
          <w:rFonts w:ascii="ＭＳ 明朝" w:hAnsi="ＭＳ 明朝" w:hint="eastAsia"/>
        </w:rPr>
        <w:t>作成（職印入り）</w:t>
      </w:r>
      <w:r w:rsidR="00790866" w:rsidRPr="009B7860">
        <w:rPr>
          <w:rFonts w:ascii="ＭＳ 明朝" w:hAnsi="ＭＳ 明朝" w:hint="eastAsia"/>
        </w:rPr>
        <w:t>し、走順の書いていないもの</w:t>
      </w:r>
      <w:r w:rsidR="00542CE3" w:rsidRPr="009B7860">
        <w:rPr>
          <w:rFonts w:ascii="ＭＳ 明朝" w:hAnsi="ＭＳ 明朝" w:hint="eastAsia"/>
        </w:rPr>
        <w:t>１部</w:t>
      </w:r>
      <w:r w:rsidR="00790866" w:rsidRPr="009B7860">
        <w:rPr>
          <w:rFonts w:ascii="ＭＳ 明朝" w:hAnsi="ＭＳ 明朝" w:hint="eastAsia"/>
        </w:rPr>
        <w:t>を、監督会議時に提出する。もう１部は、大会当日の学校受付時に走順を入れて提出する。</w:t>
      </w:r>
    </w:p>
    <w:p w14:paraId="4291EB83" w14:textId="08693186" w:rsidR="004A3B19" w:rsidRPr="009B7860" w:rsidRDefault="009B7860">
      <w:pPr>
        <w:pStyle w:val="a3"/>
        <w:spacing w:line="355" w:lineRule="exact"/>
        <w:rPr>
          <w:spacing w:val="0"/>
          <w:sz w:val="22"/>
          <w:szCs w:val="22"/>
        </w:rPr>
      </w:pPr>
      <w:r w:rsidRPr="009B7860">
        <w:rPr>
          <w:rFonts w:ascii="ＭＳ 明朝" w:hAnsi="ＭＳ 明朝" w:hint="eastAsia"/>
          <w:b/>
          <w:bCs/>
          <w:sz w:val="22"/>
          <w:szCs w:val="22"/>
        </w:rPr>
        <w:t>８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 xml:space="preserve">　そ</w:t>
      </w:r>
      <w:r w:rsidR="004A3B19" w:rsidRPr="009B7860">
        <w:rPr>
          <w:rFonts w:ascii="ＭＳ 明朝" w:hAnsi="ＭＳ 明朝"/>
          <w:b/>
          <w:bCs/>
          <w:spacing w:val="0"/>
          <w:sz w:val="22"/>
          <w:szCs w:val="22"/>
        </w:rPr>
        <w:t xml:space="preserve"> 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>の</w:t>
      </w:r>
      <w:r w:rsidR="004A3B19" w:rsidRPr="009B7860">
        <w:rPr>
          <w:rFonts w:ascii="ＭＳ 明朝" w:hAnsi="ＭＳ 明朝"/>
          <w:b/>
          <w:bCs/>
          <w:spacing w:val="0"/>
          <w:sz w:val="22"/>
          <w:szCs w:val="22"/>
        </w:rPr>
        <w:t xml:space="preserve"> </w:t>
      </w:r>
      <w:r w:rsidR="004A3B19" w:rsidRPr="009B7860">
        <w:rPr>
          <w:rFonts w:ascii="ＭＳ 明朝" w:hAnsi="ＭＳ 明朝" w:hint="eastAsia"/>
          <w:b/>
          <w:bCs/>
          <w:sz w:val="22"/>
          <w:szCs w:val="22"/>
        </w:rPr>
        <w:t>他</w:t>
      </w:r>
    </w:p>
    <w:p w14:paraId="7304D003" w14:textId="58851D63" w:rsidR="004A3B19" w:rsidRPr="00E64DD0" w:rsidRDefault="00987B47" w:rsidP="006C736B">
      <w:pPr>
        <w:pStyle w:val="a3"/>
        <w:numPr>
          <w:ilvl w:val="0"/>
          <w:numId w:val="2"/>
        </w:numPr>
        <w:spacing w:line="355" w:lineRule="exact"/>
        <w:rPr>
          <w:rFonts w:ascii="ＭＳ 明朝" w:hAnsi="ＭＳ 明朝"/>
        </w:rPr>
      </w:pPr>
      <w:r w:rsidRPr="009B7860">
        <w:rPr>
          <w:rFonts w:ascii="ＭＳ 明朝" w:hAnsi="ＭＳ 明朝" w:hint="eastAsia"/>
        </w:rPr>
        <w:t>監督会議</w:t>
      </w:r>
      <w:r w:rsidR="00F53B84" w:rsidRPr="009B7860">
        <w:rPr>
          <w:rFonts w:ascii="ＭＳ 明朝" w:hAnsi="ＭＳ 明朝" w:hint="eastAsia"/>
        </w:rPr>
        <w:t>は、</w:t>
      </w:r>
      <w:r w:rsidRPr="009B7860">
        <w:rPr>
          <w:rFonts w:ascii="ＭＳ 明朝" w:hAnsi="ＭＳ 明朝" w:hint="eastAsia"/>
        </w:rPr>
        <w:t>１０</w:t>
      </w:r>
      <w:r w:rsidR="004B20FE" w:rsidRPr="009B7860">
        <w:rPr>
          <w:rFonts w:ascii="ＭＳ 明朝" w:hAnsi="ＭＳ 明朝" w:hint="eastAsia"/>
        </w:rPr>
        <w:t>月</w:t>
      </w:r>
      <w:r w:rsidR="00E64DD0" w:rsidRPr="009B7860">
        <w:rPr>
          <w:rFonts w:ascii="ＭＳ 明朝" w:hAnsi="ＭＳ 明朝" w:hint="eastAsia"/>
        </w:rPr>
        <w:t>７</w:t>
      </w:r>
      <w:r w:rsidRPr="009B7860">
        <w:rPr>
          <w:rFonts w:ascii="ＭＳ 明朝" w:hAnsi="ＭＳ 明朝" w:hint="eastAsia"/>
        </w:rPr>
        <w:t>日（</w:t>
      </w:r>
      <w:r w:rsidR="00E64DD0" w:rsidRPr="009B7860">
        <w:rPr>
          <w:rFonts w:ascii="ＭＳ 明朝" w:hAnsi="ＭＳ 明朝" w:hint="eastAsia"/>
        </w:rPr>
        <w:t>火</w:t>
      </w:r>
      <w:r w:rsidRPr="009B7860">
        <w:rPr>
          <w:rFonts w:ascii="ＭＳ 明朝" w:hAnsi="ＭＳ 明朝" w:hint="eastAsia"/>
        </w:rPr>
        <w:t>）午</w:t>
      </w:r>
      <w:r w:rsidRPr="00E64DD0">
        <w:rPr>
          <w:rFonts w:ascii="ＭＳ 明朝" w:hAnsi="ＭＳ 明朝" w:hint="eastAsia"/>
        </w:rPr>
        <w:t>後３時から岡崎</w:t>
      </w:r>
      <w:r w:rsidR="006C736B" w:rsidRPr="00E64DD0">
        <w:rPr>
          <w:rFonts w:ascii="ＭＳ 明朝" w:hAnsi="ＭＳ 明朝" w:hint="eastAsia"/>
        </w:rPr>
        <w:t>市総合学習センター</w:t>
      </w:r>
      <w:r w:rsidRPr="00E64DD0">
        <w:rPr>
          <w:rFonts w:ascii="ＭＳ 明朝" w:hAnsi="ＭＳ 明朝" w:hint="eastAsia"/>
        </w:rPr>
        <w:t>で開催する。大会に</w:t>
      </w:r>
      <w:r w:rsidR="004A3B19" w:rsidRPr="00E64DD0">
        <w:rPr>
          <w:rFonts w:ascii="ＭＳ 明朝" w:hAnsi="ＭＳ 明朝" w:hint="eastAsia"/>
        </w:rPr>
        <w:t>参加する学校</w:t>
      </w:r>
      <w:r w:rsidR="00F6378F" w:rsidRPr="00E64DD0">
        <w:rPr>
          <w:rFonts w:ascii="ＭＳ 明朝" w:hAnsi="ＭＳ 明朝" w:hint="eastAsia"/>
        </w:rPr>
        <w:t>、チーム</w:t>
      </w:r>
      <w:r w:rsidR="004A3B19" w:rsidRPr="00E64DD0">
        <w:rPr>
          <w:rFonts w:ascii="ＭＳ 明朝" w:hAnsi="ＭＳ 明朝" w:hint="eastAsia"/>
        </w:rPr>
        <w:t>は、必ず１名は出席する。</w:t>
      </w:r>
    </w:p>
    <w:p w14:paraId="6AD59096" w14:textId="5D66A19A" w:rsidR="006C736B" w:rsidRPr="00E64DD0" w:rsidRDefault="006C736B" w:rsidP="006C736B">
      <w:pPr>
        <w:pStyle w:val="a3"/>
        <w:spacing w:line="355" w:lineRule="exact"/>
        <w:ind w:left="825"/>
        <w:rPr>
          <w:spacing w:val="0"/>
        </w:rPr>
      </w:pPr>
      <w:r w:rsidRPr="00E64DD0">
        <w:rPr>
          <w:rFonts w:hint="eastAsia"/>
          <w:spacing w:val="0"/>
        </w:rPr>
        <w:t>※岡崎市総合学習センター　（岡崎市上地３丁目</w:t>
      </w:r>
      <w:r w:rsidRPr="00E64DD0">
        <w:rPr>
          <w:rFonts w:hint="eastAsia"/>
          <w:spacing w:val="0"/>
        </w:rPr>
        <w:t>12-1</w:t>
      </w:r>
      <w:r w:rsidRPr="00E64DD0">
        <w:rPr>
          <w:rFonts w:hint="eastAsia"/>
          <w:spacing w:val="0"/>
        </w:rPr>
        <w:t xml:space="preserve">　℡</w:t>
      </w:r>
      <w:r w:rsidRPr="00E64DD0">
        <w:rPr>
          <w:rFonts w:hint="eastAsia"/>
          <w:spacing w:val="0"/>
        </w:rPr>
        <w:t>0564-54-1115</w:t>
      </w:r>
      <w:r w:rsidRPr="00E64DD0">
        <w:rPr>
          <w:rFonts w:hint="eastAsia"/>
          <w:spacing w:val="0"/>
        </w:rPr>
        <w:t>）</w:t>
      </w:r>
    </w:p>
    <w:p w14:paraId="74FA8A2E" w14:textId="274A9EDE" w:rsidR="00BE3D60" w:rsidRPr="00E64DD0" w:rsidRDefault="004A3B19" w:rsidP="00BE3D60">
      <w:pPr>
        <w:pStyle w:val="a3"/>
        <w:spacing w:line="355" w:lineRule="exact"/>
        <w:ind w:left="840" w:hangingChars="400" w:hanging="840"/>
        <w:rPr>
          <w:rFonts w:ascii="ＭＳ 明朝" w:hAnsi="ＭＳ 明朝"/>
        </w:rPr>
      </w:pPr>
      <w:r w:rsidRPr="00E64DD0">
        <w:rPr>
          <w:rFonts w:ascii="ＭＳ 明朝" w:hAnsi="ＭＳ 明朝"/>
          <w:spacing w:val="0"/>
        </w:rPr>
        <w:t xml:space="preserve"> </w:t>
      </w:r>
      <w:r w:rsidR="00B63D0E" w:rsidRPr="00E64DD0">
        <w:rPr>
          <w:rFonts w:ascii="ＭＳ 明朝" w:hAnsi="ＭＳ 明朝" w:hint="eastAsia"/>
        </w:rPr>
        <w:t>（２</w:t>
      </w:r>
      <w:r w:rsidRPr="00E64DD0">
        <w:rPr>
          <w:rFonts w:ascii="ＭＳ 明朝" w:hAnsi="ＭＳ 明朝" w:hint="eastAsia"/>
        </w:rPr>
        <w:t>）</w:t>
      </w:r>
      <w:r w:rsidR="00BE3D60" w:rsidRPr="00E64DD0">
        <w:rPr>
          <w:rFonts w:ascii="ＭＳ 明朝" w:hAnsi="ＭＳ 明朝" w:hint="eastAsia"/>
        </w:rPr>
        <w:t xml:space="preserve"> </w:t>
      </w:r>
      <w:r w:rsidR="00B63D0E" w:rsidRPr="00E64DD0">
        <w:rPr>
          <w:rFonts w:ascii="ＭＳ 明朝" w:hAnsi="ＭＳ 明朝" w:hint="eastAsia"/>
          <w:spacing w:val="0"/>
        </w:rPr>
        <w:t>男女ともに、上位１</w:t>
      </w:r>
      <w:r w:rsidR="00896A90" w:rsidRPr="00E64DD0">
        <w:rPr>
          <w:rFonts w:ascii="ＭＳ 明朝" w:hAnsi="ＭＳ 明朝" w:hint="eastAsia"/>
          <w:spacing w:val="0"/>
        </w:rPr>
        <w:t>０</w:t>
      </w:r>
      <w:r w:rsidR="00B63D0E" w:rsidRPr="00E64DD0">
        <w:rPr>
          <w:rFonts w:ascii="ＭＳ 明朝" w:hAnsi="ＭＳ 明朝" w:hint="eastAsia"/>
          <w:spacing w:val="0"/>
        </w:rPr>
        <w:t>校に県大会出場権を与える。なお、</w:t>
      </w:r>
      <w:r w:rsidR="006D0C9C" w:rsidRPr="00E64DD0">
        <w:rPr>
          <w:rFonts w:ascii="ＭＳ 明朝" w:hAnsi="ＭＳ 明朝" w:hint="eastAsia"/>
        </w:rPr>
        <w:t>１</w:t>
      </w:r>
      <w:r w:rsidR="00896A90" w:rsidRPr="00E64DD0">
        <w:rPr>
          <w:rFonts w:ascii="ＭＳ 明朝" w:hAnsi="ＭＳ 明朝" w:hint="eastAsia"/>
        </w:rPr>
        <w:t>０</w:t>
      </w:r>
      <w:r w:rsidR="006D0C9C" w:rsidRPr="00E64DD0">
        <w:rPr>
          <w:rFonts w:ascii="ＭＳ 明朝" w:hAnsi="ＭＳ 明朝" w:hint="eastAsia"/>
        </w:rPr>
        <w:t>位以内の</w:t>
      </w:r>
      <w:r w:rsidR="00B63D0E" w:rsidRPr="00E64DD0">
        <w:rPr>
          <w:rFonts w:ascii="ＭＳ 明朝" w:hAnsi="ＭＳ 明朝" w:hint="eastAsia"/>
        </w:rPr>
        <w:t>学校</w:t>
      </w:r>
      <w:r w:rsidR="006D0C9C" w:rsidRPr="00E64DD0">
        <w:rPr>
          <w:rFonts w:ascii="ＭＳ 明朝" w:hAnsi="ＭＳ 明朝" w:hint="eastAsia"/>
        </w:rPr>
        <w:t>で県大会の出場を辞退する学校は、大会当日中に、</w:t>
      </w:r>
      <w:r w:rsidR="00B63D0E" w:rsidRPr="00E64DD0">
        <w:rPr>
          <w:rFonts w:ascii="ＭＳ 明朝" w:hAnsi="ＭＳ 明朝" w:hint="eastAsia"/>
        </w:rPr>
        <w:t>「岡崎市立</w:t>
      </w:r>
      <w:r w:rsidR="008A4DD9" w:rsidRPr="00E64DD0">
        <w:rPr>
          <w:rFonts w:ascii="ＭＳ 明朝" w:hAnsi="ＭＳ 明朝" w:hint="eastAsia"/>
        </w:rPr>
        <w:t>城</w:t>
      </w:r>
      <w:r w:rsidR="00BD138A" w:rsidRPr="00E64DD0">
        <w:rPr>
          <w:rFonts w:ascii="ＭＳ 明朝" w:hAnsi="ＭＳ 明朝" w:hint="eastAsia"/>
        </w:rPr>
        <w:t>北</w:t>
      </w:r>
      <w:r w:rsidR="00B63D0E" w:rsidRPr="00E64DD0">
        <w:rPr>
          <w:rFonts w:ascii="ＭＳ 明朝" w:hAnsi="ＭＳ 明朝" w:hint="eastAsia"/>
        </w:rPr>
        <w:t xml:space="preserve">中学校　</w:t>
      </w:r>
      <w:r w:rsidR="00121CCB" w:rsidRPr="00E64DD0">
        <w:rPr>
          <w:rFonts w:ascii="ＭＳ 明朝" w:hAnsi="ＭＳ 明朝" w:hint="eastAsia"/>
        </w:rPr>
        <w:t>伊藤禎浩</w:t>
      </w:r>
      <w:r w:rsidR="00B63D0E" w:rsidRPr="00E64DD0">
        <w:rPr>
          <w:rFonts w:ascii="ＭＳ 明朝" w:hAnsi="ＭＳ 明朝" w:hint="eastAsia"/>
        </w:rPr>
        <w:t>」</w:t>
      </w:r>
      <w:r w:rsidRPr="00E64DD0">
        <w:rPr>
          <w:rFonts w:ascii="ＭＳ 明朝" w:hAnsi="ＭＳ 明朝" w:hint="eastAsia"/>
        </w:rPr>
        <w:t>まで連絡すること。辞退校がある場合は、１</w:t>
      </w:r>
      <w:r w:rsidR="00896A90" w:rsidRPr="00E64DD0">
        <w:rPr>
          <w:rFonts w:ascii="ＭＳ 明朝" w:hAnsi="ＭＳ 明朝" w:hint="eastAsia"/>
        </w:rPr>
        <w:t>１</w:t>
      </w:r>
      <w:r w:rsidRPr="00E64DD0">
        <w:rPr>
          <w:rFonts w:ascii="ＭＳ 明朝" w:hAnsi="ＭＳ 明朝" w:hint="eastAsia"/>
        </w:rPr>
        <w:t>位以下順次繰り上げて県大会の出場権を与える。</w:t>
      </w:r>
    </w:p>
    <w:p w14:paraId="52084620" w14:textId="74BD7FB0" w:rsidR="00BD20B7" w:rsidRPr="00E64DD0" w:rsidRDefault="00B63D0E" w:rsidP="00BE3D60">
      <w:pPr>
        <w:pStyle w:val="a3"/>
        <w:spacing w:line="355" w:lineRule="exact"/>
        <w:ind w:leftChars="50" w:left="847" w:hangingChars="350" w:hanging="742"/>
        <w:rPr>
          <w:spacing w:val="0"/>
        </w:rPr>
      </w:pPr>
      <w:r w:rsidRPr="00E64DD0">
        <w:rPr>
          <w:rFonts w:ascii="ＭＳ 明朝" w:hAnsi="ＭＳ 明朝" w:hint="eastAsia"/>
        </w:rPr>
        <w:t>（３</w:t>
      </w:r>
      <w:r w:rsidR="004A3B19" w:rsidRPr="00E64DD0">
        <w:rPr>
          <w:rFonts w:ascii="ＭＳ 明朝" w:hAnsi="ＭＳ 明朝" w:hint="eastAsia"/>
        </w:rPr>
        <w:t>）</w:t>
      </w:r>
      <w:r w:rsidR="00BE3D60" w:rsidRPr="00E64DD0">
        <w:rPr>
          <w:rFonts w:ascii="ＭＳ 明朝" w:hAnsi="ＭＳ 明朝" w:hint="eastAsia"/>
        </w:rPr>
        <w:t xml:space="preserve"> </w:t>
      </w:r>
      <w:r w:rsidR="004A3B19" w:rsidRPr="00E64DD0">
        <w:rPr>
          <w:rFonts w:ascii="ＭＳ 明朝" w:hAnsi="ＭＳ 明朝" w:hint="eastAsia"/>
        </w:rPr>
        <w:t>ナンバーカードは縦</w:t>
      </w:r>
      <w:r w:rsidR="004A3B19" w:rsidRPr="00E64DD0">
        <w:rPr>
          <w:rFonts w:ascii="ＭＳ 明朝" w:hAnsi="ＭＳ 明朝"/>
        </w:rPr>
        <w:t>18</w:t>
      </w:r>
      <w:r w:rsidR="004A3B19" w:rsidRPr="00E64DD0">
        <w:rPr>
          <w:rFonts w:ascii="ＭＳ 明朝" w:hAnsi="ＭＳ 明朝" w:hint="eastAsia"/>
        </w:rPr>
        <w:t>㎝×横</w:t>
      </w:r>
      <w:r w:rsidR="004A3B19" w:rsidRPr="00E64DD0">
        <w:rPr>
          <w:rFonts w:ascii="ＭＳ 明朝" w:hAnsi="ＭＳ 明朝"/>
        </w:rPr>
        <w:t>25</w:t>
      </w:r>
      <w:r w:rsidR="004A3B19" w:rsidRPr="00E64DD0">
        <w:rPr>
          <w:rFonts w:ascii="ＭＳ 明朝" w:hAnsi="ＭＳ 明朝" w:hint="eastAsia"/>
        </w:rPr>
        <w:t>㎝の大きさで、数字のみをわかりやすく、大きく</w:t>
      </w:r>
      <w:r w:rsidR="00C05E6A" w:rsidRPr="00E64DD0">
        <w:rPr>
          <w:rFonts w:ascii="ＭＳ 明朝" w:hAnsi="ＭＳ 明朝" w:hint="eastAsia"/>
        </w:rPr>
        <w:t>太く</w:t>
      </w:r>
      <w:r w:rsidR="004A3B19" w:rsidRPr="00E64DD0">
        <w:rPr>
          <w:rFonts w:ascii="ＭＳ 明朝" w:hAnsi="ＭＳ 明朝" w:hint="eastAsia"/>
        </w:rPr>
        <w:t>記入する。学校名や走順は記入しない。</w:t>
      </w:r>
      <w:r w:rsidR="00C05E6A" w:rsidRPr="00E64DD0">
        <w:rPr>
          <w:rFonts w:ascii="ＭＳ 明朝" w:hAnsi="ＭＳ 明朝" w:hint="eastAsia"/>
        </w:rPr>
        <w:t>胸と背の確実に見える位置につける。</w:t>
      </w:r>
    </w:p>
    <w:p w14:paraId="7FB64B4D" w14:textId="7A4EE178" w:rsidR="00096263" w:rsidRPr="00E64DD0" w:rsidRDefault="00BB3EF7" w:rsidP="00BE3D60">
      <w:pPr>
        <w:pStyle w:val="a3"/>
        <w:ind w:leftChars="50" w:left="847" w:hangingChars="350" w:hanging="742"/>
        <w:rPr>
          <w:rFonts w:ascii="ＭＳ 明朝" w:hAnsi="ＭＳ 明朝"/>
        </w:rPr>
      </w:pPr>
      <w:r w:rsidRPr="00E64DD0">
        <w:rPr>
          <w:rFonts w:ascii="ＭＳ 明朝" w:hAnsi="ＭＳ 明朝" w:hint="eastAsia"/>
        </w:rPr>
        <w:t>（</w:t>
      </w:r>
      <w:r w:rsidR="00A660E1" w:rsidRPr="00E64DD0">
        <w:rPr>
          <w:rFonts w:ascii="ＭＳ 明朝" w:hAnsi="ＭＳ 明朝" w:hint="eastAsia"/>
        </w:rPr>
        <w:t>４</w:t>
      </w:r>
      <w:r w:rsidRPr="00E64DD0">
        <w:rPr>
          <w:rFonts w:ascii="ＭＳ 明朝" w:hAnsi="ＭＳ 明朝" w:hint="eastAsia"/>
        </w:rPr>
        <w:t>）</w:t>
      </w:r>
      <w:r w:rsidR="00BE3D60" w:rsidRPr="00E64DD0">
        <w:rPr>
          <w:rFonts w:ascii="ＭＳ 明朝" w:hAnsi="ＭＳ 明朝" w:hint="eastAsia"/>
        </w:rPr>
        <w:t xml:space="preserve"> </w:t>
      </w:r>
      <w:r w:rsidR="009B7860" w:rsidRPr="00753AD3">
        <w:rPr>
          <w:rFonts w:ascii="ＭＳ 明朝" w:hAnsi="ＭＳ 明朝" w:hint="eastAsia"/>
        </w:rPr>
        <w:t>大会の</w:t>
      </w:r>
      <w:r w:rsidR="0025139C" w:rsidRPr="00753AD3">
        <w:rPr>
          <w:rFonts w:ascii="ＭＳ 明朝" w:hAnsi="ＭＳ 明朝" w:hint="eastAsia"/>
        </w:rPr>
        <w:t>開催決定について</w:t>
      </w:r>
      <w:r w:rsidR="007B1286" w:rsidRPr="00753AD3">
        <w:rPr>
          <w:rFonts w:ascii="ＭＳ 明朝" w:hAnsi="ＭＳ 明朝" w:hint="eastAsia"/>
        </w:rPr>
        <w:t>、</w:t>
      </w:r>
      <w:r w:rsidR="0025139C" w:rsidRPr="00E64DD0">
        <w:rPr>
          <w:rFonts w:ascii="ＭＳ 明朝" w:hAnsi="ＭＳ 明朝" w:hint="eastAsia"/>
        </w:rPr>
        <w:t>５時４５分頃</w:t>
      </w:r>
      <w:r w:rsidR="007B1286" w:rsidRPr="00E64DD0">
        <w:rPr>
          <w:rFonts w:ascii="ＭＳ 明朝" w:hAnsi="ＭＳ 明朝" w:hint="eastAsia"/>
        </w:rPr>
        <w:t>に</w:t>
      </w:r>
      <w:r w:rsidR="00652F7A" w:rsidRPr="00E64DD0">
        <w:rPr>
          <w:rFonts w:ascii="ＭＳ 明朝" w:hAnsi="ＭＳ 明朝" w:hint="eastAsia"/>
        </w:rPr>
        <w:t>愛知県中小学校体育連盟 西三河支部</w:t>
      </w:r>
      <w:r w:rsidR="007B1286" w:rsidRPr="00E64DD0">
        <w:rPr>
          <w:rFonts w:ascii="ＭＳ 明朝" w:hAnsi="ＭＳ 明朝" w:hint="eastAsia"/>
        </w:rPr>
        <w:t>のホームページ</w:t>
      </w:r>
      <w:r w:rsidR="0025139C" w:rsidRPr="00E64DD0">
        <w:rPr>
          <w:rFonts w:ascii="ＭＳ 明朝" w:hAnsi="ＭＳ 明朝" w:hint="eastAsia"/>
        </w:rPr>
        <w:t>の「競技別のお知らせ」</w:t>
      </w:r>
      <w:r w:rsidR="007B1286" w:rsidRPr="00E64DD0">
        <w:rPr>
          <w:rFonts w:ascii="ＭＳ 明朝" w:hAnsi="ＭＳ 明朝" w:hint="eastAsia"/>
        </w:rPr>
        <w:t>に掲載する</w:t>
      </w:r>
      <w:r w:rsidR="0025139C" w:rsidRPr="00E64DD0">
        <w:rPr>
          <w:rFonts w:ascii="ＭＳ 明朝" w:hAnsi="ＭＳ 明朝" w:hint="eastAsia"/>
        </w:rPr>
        <w:t>ので確認すること</w:t>
      </w:r>
      <w:r w:rsidR="007B1286" w:rsidRPr="00E64DD0">
        <w:rPr>
          <w:rFonts w:ascii="ＭＳ 明朝" w:hAnsi="ＭＳ 明朝" w:hint="eastAsia"/>
        </w:rPr>
        <w:t>。</w:t>
      </w:r>
    </w:p>
    <w:p w14:paraId="234105F5" w14:textId="73734670" w:rsidR="007B1286" w:rsidRPr="00E64DD0" w:rsidRDefault="007B1286" w:rsidP="00BE3D60">
      <w:pPr>
        <w:pStyle w:val="a3"/>
        <w:ind w:leftChars="50" w:left="847" w:hangingChars="350" w:hanging="742"/>
        <w:rPr>
          <w:rFonts w:ascii="ＭＳ 明朝" w:hAnsi="ＭＳ 明朝"/>
        </w:rPr>
      </w:pPr>
      <w:r w:rsidRPr="00E64DD0">
        <w:rPr>
          <w:rFonts w:ascii="ＭＳ 明朝" w:hAnsi="ＭＳ 明朝" w:hint="eastAsia"/>
        </w:rPr>
        <w:t>（５）</w:t>
      </w:r>
      <w:r w:rsidR="00BE3D60" w:rsidRPr="00E64DD0">
        <w:rPr>
          <w:rFonts w:ascii="ＭＳ 明朝" w:hAnsi="ＭＳ 明朝" w:hint="eastAsia"/>
        </w:rPr>
        <w:t xml:space="preserve"> </w:t>
      </w:r>
      <w:r w:rsidR="0025139C" w:rsidRPr="00E64DD0">
        <w:rPr>
          <w:rFonts w:ascii="ＭＳ 明朝" w:hAnsi="ＭＳ 明朝" w:hint="eastAsia"/>
        </w:rPr>
        <w:t>雷鳴がなった場合など危険性があると判断した場合、原則競技を中断する。その場合、部長、副部長で協議の上、競技の進行について決定する。</w:t>
      </w:r>
    </w:p>
    <w:sectPr w:rsidR="007B1286" w:rsidRPr="00E64DD0" w:rsidSect="00473240">
      <w:pgSz w:w="11906" w:h="16838"/>
      <w:pgMar w:top="1134" w:right="1134" w:bottom="1134" w:left="1134" w:header="720" w:footer="720" w:gutter="0"/>
      <w:cols w:space="720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CC429A" w14:textId="77777777" w:rsidR="00954D99" w:rsidRDefault="00954D99" w:rsidP="002205F4">
      <w:r>
        <w:separator/>
      </w:r>
    </w:p>
  </w:endnote>
  <w:endnote w:type="continuationSeparator" w:id="0">
    <w:p w14:paraId="021BC2C0" w14:textId="77777777" w:rsidR="00954D99" w:rsidRDefault="00954D99" w:rsidP="00220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B7F6B3" w14:textId="77777777" w:rsidR="00954D99" w:rsidRDefault="00954D99" w:rsidP="002205F4">
      <w:r>
        <w:separator/>
      </w:r>
    </w:p>
  </w:footnote>
  <w:footnote w:type="continuationSeparator" w:id="0">
    <w:p w14:paraId="62562205" w14:textId="77777777" w:rsidR="00954D99" w:rsidRDefault="00954D99" w:rsidP="002205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B4F12"/>
    <w:multiLevelType w:val="hybridMultilevel"/>
    <w:tmpl w:val="F416A0BC"/>
    <w:lvl w:ilvl="0" w:tplc="4992E3C8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abstractNum w:abstractNumId="1" w15:restartNumberingAfterBreak="0">
    <w:nsid w:val="4BC86AE4"/>
    <w:multiLevelType w:val="hybridMultilevel"/>
    <w:tmpl w:val="85E4FBE4"/>
    <w:lvl w:ilvl="0" w:tplc="2D045198">
      <w:start w:val="1"/>
      <w:numFmt w:val="decimalFullWidth"/>
      <w:lvlText w:val="（%1）"/>
      <w:lvlJc w:val="left"/>
      <w:pPr>
        <w:ind w:left="82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embedSystemFonts/>
  <w:bordersDoNotSurroundHeader/>
  <w:bordersDoNotSurroundFooter/>
  <w:proofState w:spelling="clean" w:grammar="dirty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90F"/>
    <w:rsid w:val="000251D9"/>
    <w:rsid w:val="0005251C"/>
    <w:rsid w:val="00053EC6"/>
    <w:rsid w:val="00055A4A"/>
    <w:rsid w:val="000649C2"/>
    <w:rsid w:val="000726F0"/>
    <w:rsid w:val="00096263"/>
    <w:rsid w:val="000E4598"/>
    <w:rsid w:val="00106329"/>
    <w:rsid w:val="001140A3"/>
    <w:rsid w:val="00121CCB"/>
    <w:rsid w:val="00146467"/>
    <w:rsid w:val="0016323A"/>
    <w:rsid w:val="00163E64"/>
    <w:rsid w:val="00172FFE"/>
    <w:rsid w:val="001A5A73"/>
    <w:rsid w:val="002205F4"/>
    <w:rsid w:val="002462D8"/>
    <w:rsid w:val="0025026B"/>
    <w:rsid w:val="0025139C"/>
    <w:rsid w:val="0029389E"/>
    <w:rsid w:val="002A666F"/>
    <w:rsid w:val="002B4E67"/>
    <w:rsid w:val="002C19F6"/>
    <w:rsid w:val="002E7328"/>
    <w:rsid w:val="002F6F75"/>
    <w:rsid w:val="00305124"/>
    <w:rsid w:val="00317D5B"/>
    <w:rsid w:val="00326BBC"/>
    <w:rsid w:val="00330301"/>
    <w:rsid w:val="00385AF1"/>
    <w:rsid w:val="00387DC8"/>
    <w:rsid w:val="00412F87"/>
    <w:rsid w:val="00417A08"/>
    <w:rsid w:val="004224D3"/>
    <w:rsid w:val="00430BD8"/>
    <w:rsid w:val="00430D01"/>
    <w:rsid w:val="00436E80"/>
    <w:rsid w:val="00464D10"/>
    <w:rsid w:val="00473240"/>
    <w:rsid w:val="00495ED4"/>
    <w:rsid w:val="004A07EA"/>
    <w:rsid w:val="004A3B19"/>
    <w:rsid w:val="004B20FE"/>
    <w:rsid w:val="004C2ADF"/>
    <w:rsid w:val="004C6E0A"/>
    <w:rsid w:val="004D6362"/>
    <w:rsid w:val="004F0738"/>
    <w:rsid w:val="00522D8D"/>
    <w:rsid w:val="00525FC2"/>
    <w:rsid w:val="00530E33"/>
    <w:rsid w:val="00542CE3"/>
    <w:rsid w:val="00583183"/>
    <w:rsid w:val="005A0DDE"/>
    <w:rsid w:val="005A1172"/>
    <w:rsid w:val="005C7189"/>
    <w:rsid w:val="005E1DF5"/>
    <w:rsid w:val="005E707C"/>
    <w:rsid w:val="005F218F"/>
    <w:rsid w:val="005F69EB"/>
    <w:rsid w:val="0062732A"/>
    <w:rsid w:val="006302F0"/>
    <w:rsid w:val="0063262D"/>
    <w:rsid w:val="00652F7A"/>
    <w:rsid w:val="00656508"/>
    <w:rsid w:val="006900EA"/>
    <w:rsid w:val="00695745"/>
    <w:rsid w:val="006A2B28"/>
    <w:rsid w:val="006A390F"/>
    <w:rsid w:val="006C736B"/>
    <w:rsid w:val="006D0C9C"/>
    <w:rsid w:val="00711DFB"/>
    <w:rsid w:val="0071786F"/>
    <w:rsid w:val="007372F1"/>
    <w:rsid w:val="00753AD3"/>
    <w:rsid w:val="00790866"/>
    <w:rsid w:val="007912D9"/>
    <w:rsid w:val="007B1286"/>
    <w:rsid w:val="007E244C"/>
    <w:rsid w:val="007F220F"/>
    <w:rsid w:val="007F5958"/>
    <w:rsid w:val="008150A1"/>
    <w:rsid w:val="00896A90"/>
    <w:rsid w:val="008A4DD9"/>
    <w:rsid w:val="008D045D"/>
    <w:rsid w:val="008D13D3"/>
    <w:rsid w:val="008D6AF3"/>
    <w:rsid w:val="0091382E"/>
    <w:rsid w:val="009252F4"/>
    <w:rsid w:val="00954D99"/>
    <w:rsid w:val="00955986"/>
    <w:rsid w:val="00956017"/>
    <w:rsid w:val="00962E65"/>
    <w:rsid w:val="009760B8"/>
    <w:rsid w:val="009820A1"/>
    <w:rsid w:val="00987B47"/>
    <w:rsid w:val="009953AE"/>
    <w:rsid w:val="00995F74"/>
    <w:rsid w:val="009A0A61"/>
    <w:rsid w:val="009B7860"/>
    <w:rsid w:val="009C0E9C"/>
    <w:rsid w:val="009C267C"/>
    <w:rsid w:val="00A21EB6"/>
    <w:rsid w:val="00A23D82"/>
    <w:rsid w:val="00A264C5"/>
    <w:rsid w:val="00A4628A"/>
    <w:rsid w:val="00A571F6"/>
    <w:rsid w:val="00A660E1"/>
    <w:rsid w:val="00A7455C"/>
    <w:rsid w:val="00A74A7B"/>
    <w:rsid w:val="00A97007"/>
    <w:rsid w:val="00AA6757"/>
    <w:rsid w:val="00AF4CC7"/>
    <w:rsid w:val="00B52CFE"/>
    <w:rsid w:val="00B63D0E"/>
    <w:rsid w:val="00B70C06"/>
    <w:rsid w:val="00B83499"/>
    <w:rsid w:val="00B94D81"/>
    <w:rsid w:val="00BA5E32"/>
    <w:rsid w:val="00BB3EF7"/>
    <w:rsid w:val="00BD138A"/>
    <w:rsid w:val="00BD20B7"/>
    <w:rsid w:val="00BE3D60"/>
    <w:rsid w:val="00C0195F"/>
    <w:rsid w:val="00C05E6A"/>
    <w:rsid w:val="00C113D5"/>
    <w:rsid w:val="00C5289E"/>
    <w:rsid w:val="00C65265"/>
    <w:rsid w:val="00C667D0"/>
    <w:rsid w:val="00C776C2"/>
    <w:rsid w:val="00C805DA"/>
    <w:rsid w:val="00C96BBD"/>
    <w:rsid w:val="00CB5C2E"/>
    <w:rsid w:val="00D07B7B"/>
    <w:rsid w:val="00D2614D"/>
    <w:rsid w:val="00D336E4"/>
    <w:rsid w:val="00D537FA"/>
    <w:rsid w:val="00D63F89"/>
    <w:rsid w:val="00D72573"/>
    <w:rsid w:val="00D82885"/>
    <w:rsid w:val="00D95A3C"/>
    <w:rsid w:val="00D97198"/>
    <w:rsid w:val="00DB6E20"/>
    <w:rsid w:val="00DD027A"/>
    <w:rsid w:val="00DF3D1E"/>
    <w:rsid w:val="00E05371"/>
    <w:rsid w:val="00E2329B"/>
    <w:rsid w:val="00E25AEE"/>
    <w:rsid w:val="00E60B27"/>
    <w:rsid w:val="00E64DD0"/>
    <w:rsid w:val="00E70C7E"/>
    <w:rsid w:val="00E96CF3"/>
    <w:rsid w:val="00EA0DE8"/>
    <w:rsid w:val="00EA12CC"/>
    <w:rsid w:val="00EA6A86"/>
    <w:rsid w:val="00EB63BC"/>
    <w:rsid w:val="00ED052F"/>
    <w:rsid w:val="00ED2333"/>
    <w:rsid w:val="00EF0A3F"/>
    <w:rsid w:val="00F0057E"/>
    <w:rsid w:val="00F53B84"/>
    <w:rsid w:val="00F6378F"/>
    <w:rsid w:val="00F824D0"/>
    <w:rsid w:val="00F8262F"/>
    <w:rsid w:val="00FA4D1F"/>
    <w:rsid w:val="00FD42D1"/>
    <w:rsid w:val="00FE5F18"/>
    <w:rsid w:val="00FF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3838D3A"/>
  <w15:docId w15:val="{39C6D8BC-777A-4873-ABDE-3D1E711639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D052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uiPriority w:val="99"/>
    <w:rsid w:val="00ED052F"/>
    <w:pPr>
      <w:widowControl w:val="0"/>
      <w:wordWrap w:val="0"/>
      <w:autoSpaceDE w:val="0"/>
      <w:autoSpaceDN w:val="0"/>
      <w:adjustRightInd w:val="0"/>
      <w:spacing w:line="353" w:lineRule="exact"/>
      <w:jc w:val="both"/>
    </w:pPr>
    <w:rPr>
      <w:rFonts w:cs="ＭＳ 明朝"/>
      <w:spacing w:val="1"/>
      <w:sz w:val="21"/>
      <w:szCs w:val="21"/>
    </w:rPr>
  </w:style>
  <w:style w:type="paragraph" w:styleId="a4">
    <w:name w:val="header"/>
    <w:basedOn w:val="a"/>
    <w:link w:val="a5"/>
    <w:uiPriority w:val="99"/>
    <w:semiHidden/>
    <w:rsid w:val="002205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locked/>
    <w:rsid w:val="002205F4"/>
    <w:rPr>
      <w:rFonts w:cs="Times New Roman"/>
    </w:rPr>
  </w:style>
  <w:style w:type="paragraph" w:styleId="a6">
    <w:name w:val="footer"/>
    <w:basedOn w:val="a"/>
    <w:link w:val="a7"/>
    <w:uiPriority w:val="99"/>
    <w:semiHidden/>
    <w:rsid w:val="002205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locked/>
    <w:rsid w:val="002205F4"/>
    <w:rPr>
      <w:rFonts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C05E6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C05E6A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Hyperlink"/>
    <w:basedOn w:val="a0"/>
    <w:uiPriority w:val="99"/>
    <w:unhideWhenUsed/>
    <w:rsid w:val="00FE5F18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FE5F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k621663@st.oklab.ed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.MUTUMI-JH\Documents\04&#38520;&#19978;\&#39365;&#20253;\&#36939;&#21205;&#37096;&#38263;&#20250;\H23&#35199;&#19977;&#27827;&#39365;&#20253;\&#35199;&#19977;&#20107;&#21209;&#25152;&#26449;&#36234;&#20808;&#29983;&#12424;&#12426;&#20381;&#38972;\RTF8R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RTF8READ.DOT</Template>
  <TotalTime>2</TotalTime>
  <Pages>1</Pages>
  <Words>1066</Words>
  <Characters>230</Characters>
  <Application>Microsoft Office Word</Application>
  <DocSecurity>0</DocSecurity>
  <Lines>1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第６１回　西三河中学校駅伝競走大会</vt:lpstr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第６１回　西三河中学校駅伝競走大会</dc:title>
  <dc:subject/>
  <dc:creator>alone</dc:creator>
  <cp:keywords/>
  <dc:description/>
  <cp:lastModifiedBy>伊藤　禎浩</cp:lastModifiedBy>
  <cp:revision>4</cp:revision>
  <cp:lastPrinted>2022-04-21T10:14:00Z</cp:lastPrinted>
  <dcterms:created xsi:type="dcterms:W3CDTF">2025-03-29T04:23:00Z</dcterms:created>
  <dcterms:modified xsi:type="dcterms:W3CDTF">2025-03-29T04:43:00Z</dcterms:modified>
</cp:coreProperties>
</file>